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235" w:type="pct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291"/>
        <w:gridCol w:w="2734"/>
        <w:gridCol w:w="11456"/>
      </w:tblGrid>
      <w:tr w:rsidR="00BF2127" w:rsidRPr="00AC0B78" w:rsidTr="00B32962">
        <w:tc>
          <w:tcPr>
            <w:tcW w:w="417" w:type="pct"/>
          </w:tcPr>
          <w:p w:rsidR="00BF2127" w:rsidRPr="00B605EB" w:rsidRDefault="00BF2127" w:rsidP="00B605EB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05EB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883" w:type="pct"/>
          </w:tcPr>
          <w:p w:rsidR="00BF2127" w:rsidRPr="00B605EB" w:rsidRDefault="00BF2127" w:rsidP="00B605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05EB">
              <w:rPr>
                <w:rFonts w:ascii="Times New Roman" w:hAnsi="Times New Roman" w:cs="Times New Roman"/>
                <w:b/>
                <w:sz w:val="24"/>
                <w:szCs w:val="24"/>
              </w:rPr>
              <w:t>Форма</w:t>
            </w:r>
          </w:p>
        </w:tc>
        <w:tc>
          <w:tcPr>
            <w:tcW w:w="3700" w:type="pct"/>
          </w:tcPr>
          <w:p w:rsidR="00BF2127" w:rsidRPr="00B605EB" w:rsidRDefault="00BF2127" w:rsidP="00B605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05EB">
              <w:rPr>
                <w:rFonts w:ascii="Times New Roman" w:hAnsi="Times New Roman" w:cs="Times New Roman"/>
                <w:b/>
                <w:sz w:val="24"/>
                <w:szCs w:val="24"/>
              </w:rPr>
              <w:t>Инструкция</w:t>
            </w:r>
          </w:p>
        </w:tc>
      </w:tr>
      <w:tr w:rsidR="00BF2127" w:rsidRPr="00AC0B78" w:rsidTr="00B32962">
        <w:trPr>
          <w:trHeight w:val="125"/>
        </w:trPr>
        <w:tc>
          <w:tcPr>
            <w:tcW w:w="5000" w:type="pct"/>
            <w:gridSpan w:val="3"/>
          </w:tcPr>
          <w:p w:rsidR="00BF2127" w:rsidRPr="00B605EB" w:rsidRDefault="00BF2127" w:rsidP="00B605E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05EB">
              <w:rPr>
                <w:rFonts w:ascii="Times New Roman" w:hAnsi="Times New Roman"/>
                <w:b/>
                <w:sz w:val="24"/>
                <w:szCs w:val="24"/>
              </w:rPr>
              <w:t>1. Выставка-обзор новинок педагогической литературы «Новые книги в учительском кейсе»</w:t>
            </w:r>
            <w:r w:rsidRPr="00B605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</w:t>
            </w:r>
            <w:r w:rsidRPr="00B605EB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Организатор –</w:t>
            </w: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05EB">
              <w:rPr>
                <w:rFonts w:ascii="Times New Roman" w:hAnsi="Times New Roman" w:cs="Times New Roman"/>
                <w:b/>
                <w:sz w:val="24"/>
                <w:szCs w:val="24"/>
              </w:rPr>
              <w:t>МОиН РТ</w:t>
            </w:r>
          </w:p>
        </w:tc>
      </w:tr>
      <w:tr w:rsidR="00BF2127" w:rsidRPr="00AC0B78" w:rsidTr="00B32962">
        <w:trPr>
          <w:trHeight w:val="3961"/>
        </w:trPr>
        <w:tc>
          <w:tcPr>
            <w:tcW w:w="417" w:type="pct"/>
          </w:tcPr>
          <w:p w:rsidR="00BF2127" w:rsidRPr="00B605EB" w:rsidRDefault="00BF2127" w:rsidP="00B605EB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>Раз в квартал</w:t>
            </w:r>
          </w:p>
        </w:tc>
        <w:tc>
          <w:tcPr>
            <w:tcW w:w="883" w:type="pct"/>
          </w:tcPr>
          <w:p w:rsidR="00BF2127" w:rsidRPr="00B605EB" w:rsidRDefault="00BF2127" w:rsidP="00B605EB">
            <w:pPr>
              <w:pStyle w:val="ListParagraph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>Очная выставка</w:t>
            </w:r>
          </w:p>
          <w:p w:rsidR="00BF2127" w:rsidRPr="00B605EB" w:rsidRDefault="00BF2127" w:rsidP="00B605EB">
            <w:pPr>
              <w:pStyle w:val="ListParagraph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>Виртуальная выставка</w:t>
            </w:r>
          </w:p>
          <w:p w:rsidR="00BF2127" w:rsidRPr="00B605EB" w:rsidRDefault="00BF2127" w:rsidP="00B605EB">
            <w:pPr>
              <w:pStyle w:val="ListParagraph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>Флешмобы и акции</w:t>
            </w:r>
          </w:p>
          <w:p w:rsidR="00BF2127" w:rsidRPr="00B605EB" w:rsidRDefault="00BF2127" w:rsidP="00B605EB">
            <w:pPr>
              <w:pStyle w:val="ListParagraph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>Прямые эфиры</w:t>
            </w:r>
          </w:p>
          <w:p w:rsidR="00BF2127" w:rsidRPr="00B605EB" w:rsidRDefault="00BF2127" w:rsidP="00B605EB">
            <w:pPr>
              <w:pStyle w:val="ListParagraph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>Видеоконтент</w:t>
            </w:r>
          </w:p>
          <w:p w:rsidR="00BF2127" w:rsidRPr="00B605EB" w:rsidRDefault="00BF2127" w:rsidP="00B605EB">
            <w:pPr>
              <w:pStyle w:val="ListParagraph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>Опросы и голосования</w:t>
            </w:r>
          </w:p>
          <w:p w:rsidR="00BF2127" w:rsidRPr="00B605EB" w:rsidRDefault="00BF2127" w:rsidP="00B605EB">
            <w:pPr>
              <w:pStyle w:val="ListParagraph"/>
              <w:tabs>
                <w:tab w:val="left" w:pos="271"/>
                <w:tab w:val="left" w:pos="1096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2127" w:rsidRPr="00B605EB" w:rsidRDefault="00BF2127" w:rsidP="00B605EB">
            <w:pPr>
              <w:pStyle w:val="ListParagraph"/>
              <w:tabs>
                <w:tab w:val="left" w:pos="271"/>
                <w:tab w:val="left" w:pos="109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>Важно! Материалы сопровождаются логотипом Года педагога и наставника</w:t>
            </w:r>
          </w:p>
        </w:tc>
        <w:tc>
          <w:tcPr>
            <w:tcW w:w="3700" w:type="pct"/>
          </w:tcPr>
          <w:p w:rsidR="00BF2127" w:rsidRPr="00B605EB" w:rsidRDefault="00BF2127" w:rsidP="00B605E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05EB">
              <w:rPr>
                <w:rFonts w:ascii="Times New Roman" w:hAnsi="Times New Roman" w:cs="Times New Roman"/>
                <w:b/>
                <w:sz w:val="24"/>
                <w:szCs w:val="24"/>
              </w:rPr>
              <w:t>1. МОиН РТ:</w:t>
            </w:r>
          </w:p>
          <w:p w:rsidR="00BF2127" w:rsidRPr="00B605EB" w:rsidRDefault="00BF2127" w:rsidP="00B605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>1.1. Разместить новость о мероприятии в социальной сети министерства (вконтакте) с хештегами:</w:t>
            </w:r>
          </w:p>
          <w:p w:rsidR="00BF2127" w:rsidRPr="00B605EB" w:rsidRDefault="00BF2127" w:rsidP="00B605EB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>#ГодПедагогаНаставника</w:t>
            </w:r>
          </w:p>
          <w:p w:rsidR="00BF2127" w:rsidRPr="00B605EB" w:rsidRDefault="00BF2127" w:rsidP="00B605EB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 xml:space="preserve">#ГодПедагога2023 </w:t>
            </w:r>
          </w:p>
          <w:p w:rsidR="00BF2127" w:rsidRPr="00B605EB" w:rsidRDefault="00BF2127" w:rsidP="00B605EB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>#ГодНаставника2023</w:t>
            </w:r>
          </w:p>
          <w:p w:rsidR="00BF2127" w:rsidRPr="00B605EB" w:rsidRDefault="00BF2127" w:rsidP="00B60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>или на сайте министерства.</w:t>
            </w:r>
          </w:p>
          <w:p w:rsidR="00BF2127" w:rsidRPr="00B605EB" w:rsidRDefault="00BF2127" w:rsidP="00B60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2127" w:rsidRPr="00B605EB" w:rsidRDefault="00BF2127" w:rsidP="00B60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 xml:space="preserve">1.2. Разместить ссылку (п.п. 1.1.) на новость о мероприятии в Яндекс форме: </w:t>
            </w:r>
            <w:hyperlink r:id="rId5" w:history="1">
              <w:r w:rsidRPr="00B605EB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</w:rPr>
                <w:t>https://forms.yandex.ru/u/63d37d133e9d084f240563a2/</w:t>
              </w:r>
            </w:hyperlink>
          </w:p>
          <w:p w:rsidR="00BF2127" w:rsidRPr="00B605EB" w:rsidRDefault="00BF2127" w:rsidP="00B60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2127" w:rsidRPr="00B605EB" w:rsidRDefault="00BF2127" w:rsidP="00B605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5EB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05EB">
              <w:rPr>
                <w:rFonts w:ascii="Times New Roman" w:hAnsi="Times New Roman" w:cs="Times New Roman"/>
                <w:b/>
                <w:sz w:val="24"/>
                <w:szCs w:val="24"/>
              </w:rPr>
              <w:t>Центру оценки профессионального мастерства и квалификации педагогов</w:t>
            </w: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BF2127" w:rsidRPr="00B605EB" w:rsidRDefault="00BF2127" w:rsidP="00B605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>2.1. Разместить ссылку (п.п. 1.1.) на онлайн доске Padlet «Год педагога и наставника 2023. Выставки. Акции».</w:t>
            </w:r>
          </w:p>
          <w:p w:rsidR="00BF2127" w:rsidRPr="00B605EB" w:rsidRDefault="00BF2127" w:rsidP="00B605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2127" w:rsidRPr="00B605EB" w:rsidRDefault="00BF2127" w:rsidP="00B605E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>2.2. Разместить в срок до 17 февраля в ГИС ЭО РТ</w:t>
            </w:r>
            <w:r w:rsidRPr="00B605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>баннер со ссылкой на</w:t>
            </w:r>
            <w:r w:rsidRPr="00B605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>онлайн доску Padlet «Год педагога и наставника 2023. Выставки. Акции» для общего доступа.</w:t>
            </w:r>
          </w:p>
          <w:p w:rsidR="00BF2127" w:rsidRPr="00B605EB" w:rsidRDefault="00BF2127" w:rsidP="00B605EB">
            <w:pPr>
              <w:pStyle w:val="ListParagraph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F2127" w:rsidRPr="00B605EB" w:rsidRDefault="00BF2127" w:rsidP="00B605EB">
            <w:pPr>
              <w:pStyle w:val="ListParagraph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5EB">
              <w:rPr>
                <w:rFonts w:ascii="Times New Roman" w:hAnsi="Times New Roman" w:cs="Times New Roman"/>
                <w:b/>
                <w:sz w:val="24"/>
                <w:szCs w:val="24"/>
              </w:rPr>
              <w:t>3. Всем образовательным организациям</w:t>
            </w: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 xml:space="preserve"> сделать в своих социальных сетях репост новостей, размещенных на</w:t>
            </w:r>
            <w:r w:rsidRPr="00B605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>онлайн доске Padlet «Год педагога и наставника 2023. Выставки. Акции» (доступ – через баннер в ГИС ЭО РТ)</w:t>
            </w:r>
          </w:p>
        </w:tc>
      </w:tr>
      <w:tr w:rsidR="00BF2127" w:rsidRPr="00AC0B78" w:rsidTr="00B32962">
        <w:tc>
          <w:tcPr>
            <w:tcW w:w="5000" w:type="pct"/>
            <w:gridSpan w:val="3"/>
          </w:tcPr>
          <w:p w:rsidR="00BF2127" w:rsidRPr="00B32962" w:rsidRDefault="00BF2127" w:rsidP="00B605E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605EB">
              <w:rPr>
                <w:rFonts w:ascii="Times New Roman" w:hAnsi="Times New Roman"/>
                <w:b/>
                <w:sz w:val="24"/>
                <w:szCs w:val="24"/>
              </w:rPr>
              <w:t xml:space="preserve">2. Выставка-история «Как учились в старину» (о первых школах в стране, республике) </w:t>
            </w:r>
            <w:r w:rsidRPr="00B605EB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Организаторы - все образовательные организации РТ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B605EB">
              <w:rPr>
                <w:rFonts w:ascii="Times New Roman" w:hAnsi="Times New Roman"/>
                <w:b/>
                <w:sz w:val="24"/>
                <w:szCs w:val="24"/>
              </w:rPr>
              <w:t xml:space="preserve">Материал для размещения в социальной сети и/или на сайте МОиН РТ готовят </w:t>
            </w:r>
            <w:r w:rsidRPr="00B605EB">
              <w:rPr>
                <w:rFonts w:ascii="Times New Roman" w:hAnsi="Times New Roman" w:cs="Times New Roman"/>
                <w:b/>
                <w:sz w:val="24"/>
                <w:szCs w:val="24"/>
              </w:rPr>
              <w:t>– педагогические колледжи РТ, НГПУ, КФУ (ответственные за информационную кампанию)</w:t>
            </w:r>
          </w:p>
        </w:tc>
      </w:tr>
      <w:tr w:rsidR="00BF2127" w:rsidRPr="00AC0B78" w:rsidTr="00B32962">
        <w:tc>
          <w:tcPr>
            <w:tcW w:w="417" w:type="pct"/>
          </w:tcPr>
          <w:p w:rsidR="00BF2127" w:rsidRPr="00B605EB" w:rsidRDefault="00BF2127" w:rsidP="00B605EB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883" w:type="pct"/>
          </w:tcPr>
          <w:p w:rsidR="00BF2127" w:rsidRPr="00B605EB" w:rsidRDefault="00BF2127" w:rsidP="00B605EB">
            <w:pPr>
              <w:pStyle w:val="ListParagraph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>Видео</w:t>
            </w:r>
          </w:p>
          <w:p w:rsidR="00BF2127" w:rsidRPr="00B605EB" w:rsidRDefault="00BF2127" w:rsidP="00B605EB">
            <w:pPr>
              <w:pStyle w:val="ListParagraph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 xml:space="preserve">Фотоколлаж </w:t>
            </w:r>
          </w:p>
          <w:p w:rsidR="00BF2127" w:rsidRPr="00B605EB" w:rsidRDefault="00BF2127" w:rsidP="00B605EB">
            <w:pPr>
              <w:pStyle w:val="ListParagraph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  <w:r w:rsidRPr="00B605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Prezi</w:t>
            </w:r>
          </w:p>
          <w:p w:rsidR="00BF2127" w:rsidRPr="00B605EB" w:rsidRDefault="00BF2127" w:rsidP="00B605EB">
            <w:pPr>
              <w:pStyle w:val="ListParagraph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>Флешмобы и акции</w:t>
            </w:r>
          </w:p>
          <w:p w:rsidR="00BF2127" w:rsidRPr="00B605EB" w:rsidRDefault="00BF2127" w:rsidP="00B605EB">
            <w:pPr>
              <w:pStyle w:val="ListParagraph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>Прямые эфиры</w:t>
            </w:r>
          </w:p>
          <w:p w:rsidR="00BF2127" w:rsidRPr="00B605EB" w:rsidRDefault="00BF2127" w:rsidP="00B605EB">
            <w:pPr>
              <w:pStyle w:val="ListParagraph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>Видеоконтент</w:t>
            </w:r>
          </w:p>
          <w:p w:rsidR="00BF2127" w:rsidRPr="00B605EB" w:rsidRDefault="00BF2127" w:rsidP="00B605EB">
            <w:pPr>
              <w:pStyle w:val="ListParagraph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>Опросы и голосования</w:t>
            </w:r>
          </w:p>
          <w:p w:rsidR="00BF2127" w:rsidRPr="00B605EB" w:rsidRDefault="00BF2127" w:rsidP="00B60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2127" w:rsidRPr="00B605EB" w:rsidRDefault="00BF2127" w:rsidP="00B605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>Важно! Материалы сопровождаются логотипом Года педагога и наставника</w:t>
            </w:r>
          </w:p>
        </w:tc>
        <w:tc>
          <w:tcPr>
            <w:tcW w:w="3700" w:type="pct"/>
          </w:tcPr>
          <w:p w:rsidR="00BF2127" w:rsidRPr="00B605EB" w:rsidRDefault="00BF2127" w:rsidP="00B605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5EB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05EB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Ответственным за информационную кампанию</w:t>
            </w: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BF2127" w:rsidRPr="00B605EB" w:rsidRDefault="00BF2127" w:rsidP="00B605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>Разместить в срок до 15 февраля 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ость о мероприятии в соц</w:t>
            </w: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>сети организации (вконтакте) с хештегами:</w:t>
            </w:r>
          </w:p>
          <w:p w:rsidR="00BF2127" w:rsidRPr="00B605EB" w:rsidRDefault="00BF2127" w:rsidP="00B605EB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>#ГодПедагогаНаставника</w:t>
            </w:r>
          </w:p>
          <w:p w:rsidR="00BF2127" w:rsidRPr="00B605EB" w:rsidRDefault="00BF2127" w:rsidP="00B605EB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 xml:space="preserve">#ГодПедагога2023 </w:t>
            </w:r>
          </w:p>
          <w:p w:rsidR="00BF2127" w:rsidRPr="00B605EB" w:rsidRDefault="00BF2127" w:rsidP="00B605EB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>#ГодНаставника2023</w:t>
            </w:r>
          </w:p>
          <w:p w:rsidR="00BF2127" w:rsidRPr="00B605EB" w:rsidRDefault="00BF2127" w:rsidP="00B60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>или на сайтах организаций.</w:t>
            </w:r>
          </w:p>
          <w:p w:rsidR="00BF2127" w:rsidRPr="00B605EB" w:rsidRDefault="00BF2127" w:rsidP="00B60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2127" w:rsidRPr="00B605EB" w:rsidRDefault="00BF2127" w:rsidP="00B60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 xml:space="preserve">1.2. Разместить в срок до 15 февраля ссылку (п.п. 1.1.) на новость в Яндекс форме: </w:t>
            </w:r>
            <w:hyperlink r:id="rId6" w:history="1">
              <w:r w:rsidRPr="00B605EB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</w:rPr>
                <w:t>https://forms.yandex.ru/u/63d37d133e9d084f240563a2/</w:t>
              </w:r>
            </w:hyperlink>
          </w:p>
          <w:p w:rsidR="00BF2127" w:rsidRPr="00B605EB" w:rsidRDefault="00BF2127" w:rsidP="00B60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2127" w:rsidRPr="00B605EB" w:rsidRDefault="00BF2127" w:rsidP="00B605E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05EB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05EB">
              <w:rPr>
                <w:rFonts w:ascii="Times New Roman" w:hAnsi="Times New Roman" w:cs="Times New Roman"/>
                <w:b/>
                <w:sz w:val="24"/>
                <w:szCs w:val="24"/>
              </w:rPr>
              <w:t>Центру оценки профессионального мастерства и квалификации педагогов:</w:t>
            </w:r>
          </w:p>
          <w:p w:rsidR="00BF2127" w:rsidRPr="00B605EB" w:rsidRDefault="00BF2127" w:rsidP="00B605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>2.1. Разместить в срок до 16 февраля ссылки ответственных организаций на онлайн доске Padlet «Год педагога и наставника 2023. Выставки. Акции»</w:t>
            </w:r>
          </w:p>
          <w:p w:rsidR="00BF2127" w:rsidRPr="00B605EB" w:rsidRDefault="00BF2127" w:rsidP="00B605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2127" w:rsidRPr="00B605EB" w:rsidRDefault="00BF2127" w:rsidP="00B605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>Разместить в ГИС ЭО РТ</w:t>
            </w:r>
            <w:r w:rsidRPr="00B605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>баннер со ссылкой на</w:t>
            </w:r>
            <w:r w:rsidRPr="00B605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>онлайн доску Padlet «Год педагога и наставника 2023. Выставки. Акции» для общего доступа.</w:t>
            </w:r>
          </w:p>
          <w:p w:rsidR="00BF2127" w:rsidRPr="00B605EB" w:rsidRDefault="00BF2127" w:rsidP="00B605EB">
            <w:pPr>
              <w:pStyle w:val="ListParagraph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F2127" w:rsidRPr="00B605EB" w:rsidRDefault="00BF2127" w:rsidP="00B605EB">
            <w:pPr>
              <w:pStyle w:val="ListParagraph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5EB">
              <w:rPr>
                <w:rFonts w:ascii="Times New Roman" w:hAnsi="Times New Roman" w:cs="Times New Roman"/>
                <w:b/>
                <w:sz w:val="24"/>
                <w:szCs w:val="24"/>
              </w:rPr>
              <w:t>3. Всем образовательным организациям</w:t>
            </w: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 xml:space="preserve"> в срок до 25 февраля:</w:t>
            </w:r>
          </w:p>
          <w:p w:rsidR="00BF2127" w:rsidRPr="00B605EB" w:rsidRDefault="00BF2127" w:rsidP="00B605EB">
            <w:pPr>
              <w:pStyle w:val="ListParagraph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 xml:space="preserve">Разместить информацию </w:t>
            </w:r>
            <w:r w:rsidRPr="00B605EB">
              <w:rPr>
                <w:rFonts w:ascii="Times New Roman" w:hAnsi="Times New Roman" w:cs="Times New Roman"/>
                <w:b/>
                <w:sz w:val="24"/>
                <w:szCs w:val="24"/>
              </w:rPr>
              <w:t>о своих мероприятиях</w:t>
            </w: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 xml:space="preserve"> в социальных сетях (вконтакте) с хештегами:</w:t>
            </w:r>
          </w:p>
          <w:p w:rsidR="00BF2127" w:rsidRPr="00B605EB" w:rsidRDefault="00BF2127" w:rsidP="00B605EB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>#ГодПедагогаНаставника</w:t>
            </w:r>
          </w:p>
          <w:p w:rsidR="00BF2127" w:rsidRPr="00B605EB" w:rsidRDefault="00BF2127" w:rsidP="00B605EB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 xml:space="preserve">#ГодПедагога2023 </w:t>
            </w:r>
          </w:p>
          <w:p w:rsidR="00BF2127" w:rsidRPr="00B605EB" w:rsidRDefault="00BF2127" w:rsidP="00B605EB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>#ГодНаставника2023</w:t>
            </w:r>
          </w:p>
          <w:p w:rsidR="00BF2127" w:rsidRPr="00B605EB" w:rsidRDefault="00BF2127" w:rsidP="00B60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>или на сайтах организаций.</w:t>
            </w:r>
          </w:p>
          <w:p w:rsidR="00BF2127" w:rsidRPr="00B605EB" w:rsidRDefault="00BF2127" w:rsidP="00B605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2127" w:rsidRPr="00B605EB" w:rsidRDefault="00BF2127" w:rsidP="00B605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>Сделать в своих социальных сетях репост новостей, размещенных на</w:t>
            </w:r>
            <w:r w:rsidRPr="00B605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>онлайн доске Padlet «Год педагога и наставника 2023. Выставки. Акции» (доступ – через баннер в ГИС ЭО РТ)</w:t>
            </w:r>
          </w:p>
        </w:tc>
      </w:tr>
      <w:tr w:rsidR="00BF2127" w:rsidRPr="00A01EA3" w:rsidTr="00B32962">
        <w:trPr>
          <w:trHeight w:val="862"/>
        </w:trPr>
        <w:tc>
          <w:tcPr>
            <w:tcW w:w="5000" w:type="pct"/>
            <w:gridSpan w:val="3"/>
          </w:tcPr>
          <w:p w:rsidR="00BF2127" w:rsidRPr="00B605EB" w:rsidRDefault="00BF2127" w:rsidP="00B605E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605EB">
              <w:rPr>
                <w:rFonts w:ascii="Times New Roman" w:hAnsi="Times New Roman"/>
                <w:b/>
                <w:sz w:val="24"/>
                <w:szCs w:val="24"/>
              </w:rPr>
              <w:t>3. Фотовыставки «Весёлые мгновенья школьных перемен», «Улыбка наставника»</w:t>
            </w:r>
          </w:p>
          <w:p w:rsidR="00BF2127" w:rsidRPr="00B605EB" w:rsidRDefault="00BF2127" w:rsidP="00B605E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05EB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Организаторы - все образовательные организации РТ</w:t>
            </w:r>
          </w:p>
          <w:p w:rsidR="00BF2127" w:rsidRPr="00B605EB" w:rsidRDefault="00BF2127" w:rsidP="00B605E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605EB">
              <w:rPr>
                <w:rFonts w:ascii="Times New Roman" w:hAnsi="Times New Roman"/>
                <w:b/>
                <w:sz w:val="24"/>
                <w:szCs w:val="24"/>
              </w:rPr>
              <w:t>Материал для размещения в социальной сети и/или на сайте МОиН РТ готовят педагогические классы г. Казани</w:t>
            </w:r>
          </w:p>
          <w:p w:rsidR="00BF2127" w:rsidRPr="00B605EB" w:rsidRDefault="00BF2127" w:rsidP="00B605E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605EB">
              <w:rPr>
                <w:rFonts w:ascii="Times New Roman" w:hAnsi="Times New Roman"/>
                <w:b/>
                <w:sz w:val="24"/>
                <w:szCs w:val="24"/>
              </w:rPr>
              <w:t>Ответственные за информационную кампанию  - отделы управления образованием г. Казани</w:t>
            </w:r>
          </w:p>
        </w:tc>
      </w:tr>
      <w:tr w:rsidR="00BF2127" w:rsidRPr="00AC0B78" w:rsidTr="00B32962">
        <w:tc>
          <w:tcPr>
            <w:tcW w:w="417" w:type="pct"/>
          </w:tcPr>
          <w:p w:rsidR="00BF2127" w:rsidRPr="00B605EB" w:rsidRDefault="00BF2127" w:rsidP="00B605EB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B605EB"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Март </w:t>
            </w:r>
          </w:p>
        </w:tc>
        <w:tc>
          <w:tcPr>
            <w:tcW w:w="883" w:type="pct"/>
          </w:tcPr>
          <w:p w:rsidR="00BF2127" w:rsidRPr="00B605EB" w:rsidRDefault="00BF2127" w:rsidP="00B605EB">
            <w:pPr>
              <w:pStyle w:val="ListParagraph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 xml:space="preserve">Фотоколлаж </w:t>
            </w:r>
          </w:p>
          <w:p w:rsidR="00BF2127" w:rsidRPr="00B605EB" w:rsidRDefault="00BF2127" w:rsidP="00B605EB">
            <w:pPr>
              <w:pStyle w:val="ListParagraph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  <w:r w:rsidRPr="00B605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Prezi</w:t>
            </w:r>
          </w:p>
          <w:p w:rsidR="00BF2127" w:rsidRPr="00B605EB" w:rsidRDefault="00BF2127" w:rsidP="00B605EB">
            <w:pPr>
              <w:pStyle w:val="ListParagraph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>Флешмобы и акции</w:t>
            </w:r>
          </w:p>
          <w:p w:rsidR="00BF2127" w:rsidRPr="00B605EB" w:rsidRDefault="00BF2127" w:rsidP="00B605EB">
            <w:pPr>
              <w:pStyle w:val="ListParagraph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>Прямые эфиры</w:t>
            </w:r>
          </w:p>
          <w:p w:rsidR="00BF2127" w:rsidRPr="00B605EB" w:rsidRDefault="00BF2127" w:rsidP="00B605EB">
            <w:pPr>
              <w:pStyle w:val="ListParagraph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>Видеоконтент</w:t>
            </w:r>
          </w:p>
          <w:p w:rsidR="00BF2127" w:rsidRPr="00B605EB" w:rsidRDefault="00BF2127" w:rsidP="00B605EB">
            <w:pPr>
              <w:pStyle w:val="ListParagraph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>Опросы и голосования</w:t>
            </w:r>
          </w:p>
          <w:p w:rsidR="00BF2127" w:rsidRPr="00B605EB" w:rsidRDefault="00BF2127" w:rsidP="00B60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2127" w:rsidRPr="00B605EB" w:rsidRDefault="00BF2127" w:rsidP="00B605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>Важно! Материалы сопровождаются логотипом Года педагога и наставника</w:t>
            </w:r>
          </w:p>
        </w:tc>
        <w:tc>
          <w:tcPr>
            <w:tcW w:w="3700" w:type="pct"/>
          </w:tcPr>
          <w:p w:rsidR="00BF2127" w:rsidRPr="00B605EB" w:rsidRDefault="00BF2127" w:rsidP="00B605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5EB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05EB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Ответственным за информационную кампанию</w:t>
            </w: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BF2127" w:rsidRPr="00B605EB" w:rsidRDefault="00BF2127" w:rsidP="00B605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>Разместить в срок до 15 марта 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ость о мероприятии в соц</w:t>
            </w: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>сети организации (вконтакте) с хештегами:</w:t>
            </w:r>
          </w:p>
          <w:p w:rsidR="00BF2127" w:rsidRPr="00B605EB" w:rsidRDefault="00BF2127" w:rsidP="00B605EB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>#ГодПедагогаНаставника</w:t>
            </w:r>
          </w:p>
          <w:p w:rsidR="00BF2127" w:rsidRPr="00B605EB" w:rsidRDefault="00BF2127" w:rsidP="00B605EB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 xml:space="preserve">#ГодПедагога2023 </w:t>
            </w:r>
          </w:p>
          <w:p w:rsidR="00BF2127" w:rsidRPr="00B605EB" w:rsidRDefault="00BF2127" w:rsidP="00B605EB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>#ГодНаставника2023</w:t>
            </w:r>
          </w:p>
          <w:p w:rsidR="00BF2127" w:rsidRPr="00B605EB" w:rsidRDefault="00BF2127" w:rsidP="00B60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>или на сайтах организаций.</w:t>
            </w:r>
          </w:p>
          <w:p w:rsidR="00BF2127" w:rsidRPr="00B605EB" w:rsidRDefault="00BF2127" w:rsidP="00B60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2127" w:rsidRPr="00B605EB" w:rsidRDefault="00BF2127" w:rsidP="00B60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 xml:space="preserve">Разместить в срок до 15 марта ссылку (п.п. 1.1.) на новость в Яндекс форме: </w:t>
            </w:r>
            <w:hyperlink r:id="rId7" w:history="1">
              <w:r w:rsidRPr="00B605EB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</w:rPr>
                <w:t>https://forms.yandex.ru/u/63d37d133e9d084f240563a2/</w:t>
              </w:r>
            </w:hyperlink>
          </w:p>
          <w:p w:rsidR="00BF2127" w:rsidRPr="00B605EB" w:rsidRDefault="00BF2127" w:rsidP="00B60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2127" w:rsidRPr="00B605EB" w:rsidRDefault="00BF2127" w:rsidP="00B605E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05EB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05EB">
              <w:rPr>
                <w:rFonts w:ascii="Times New Roman" w:hAnsi="Times New Roman" w:cs="Times New Roman"/>
                <w:b/>
                <w:sz w:val="24"/>
                <w:szCs w:val="24"/>
              </w:rPr>
              <w:t>Центру оценки профессионального мастерства и квалификации педагогов:</w:t>
            </w:r>
          </w:p>
          <w:p w:rsidR="00BF2127" w:rsidRPr="00B605EB" w:rsidRDefault="00BF2127" w:rsidP="00B605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>Разместить в срок до 16 марта ссылки ответственных организаций на онлайн доске Padlet «Год педагога и наставника 2023. Выставки. Акции»</w:t>
            </w:r>
          </w:p>
          <w:p w:rsidR="00BF2127" w:rsidRPr="00B605EB" w:rsidRDefault="00BF2127" w:rsidP="00B605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2127" w:rsidRPr="00B605EB" w:rsidRDefault="00BF2127" w:rsidP="00B605E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>Разместить в ГИС ЭО РТ</w:t>
            </w:r>
            <w:r w:rsidRPr="00B605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>баннер со ссылкой на</w:t>
            </w:r>
            <w:r w:rsidRPr="00B605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>онлайн доску Padlet «Год педагога и наставника 2023. Выставки. Акции» для общего доступа.</w:t>
            </w:r>
          </w:p>
          <w:p w:rsidR="00BF2127" w:rsidRPr="00B605EB" w:rsidRDefault="00BF2127" w:rsidP="00B60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2127" w:rsidRPr="00B605EB" w:rsidRDefault="00BF2127" w:rsidP="00B605EB">
            <w:pPr>
              <w:pStyle w:val="ListParagraph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5EB">
              <w:rPr>
                <w:rFonts w:ascii="Times New Roman" w:hAnsi="Times New Roman" w:cs="Times New Roman"/>
                <w:b/>
                <w:sz w:val="24"/>
                <w:szCs w:val="24"/>
              </w:rPr>
              <w:t>3. Всем образовательным организациям</w:t>
            </w: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 xml:space="preserve"> в срок до 25 марта:</w:t>
            </w:r>
          </w:p>
          <w:p w:rsidR="00BF2127" w:rsidRPr="00B605EB" w:rsidRDefault="00BF2127" w:rsidP="00B605EB">
            <w:pPr>
              <w:pStyle w:val="ListParagraph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 xml:space="preserve">Разместить информацию </w:t>
            </w:r>
            <w:r w:rsidRPr="00B605EB">
              <w:rPr>
                <w:rFonts w:ascii="Times New Roman" w:hAnsi="Times New Roman" w:cs="Times New Roman"/>
                <w:b/>
                <w:sz w:val="24"/>
                <w:szCs w:val="24"/>
              </w:rPr>
              <w:t>о своих мероприятиях</w:t>
            </w: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 xml:space="preserve"> в социальных сетях (вконтакте) с хештегами:</w:t>
            </w:r>
          </w:p>
          <w:p w:rsidR="00BF2127" w:rsidRPr="00B605EB" w:rsidRDefault="00BF2127" w:rsidP="00B605EB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>#ГодПедагогаНаставника</w:t>
            </w:r>
          </w:p>
          <w:p w:rsidR="00BF2127" w:rsidRPr="00B605EB" w:rsidRDefault="00BF2127" w:rsidP="00B605EB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 xml:space="preserve">#ГодПедагога2023 </w:t>
            </w:r>
          </w:p>
          <w:p w:rsidR="00BF2127" w:rsidRPr="00B605EB" w:rsidRDefault="00BF2127" w:rsidP="00B605EB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>#ГодНаставника2023</w:t>
            </w:r>
          </w:p>
          <w:p w:rsidR="00BF2127" w:rsidRPr="00B605EB" w:rsidRDefault="00BF2127" w:rsidP="00B60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>или на сайтах организаций.</w:t>
            </w:r>
          </w:p>
          <w:p w:rsidR="00BF2127" w:rsidRPr="00B605EB" w:rsidRDefault="00BF2127" w:rsidP="00B60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2127" w:rsidRPr="00B605EB" w:rsidRDefault="00BF2127" w:rsidP="00B60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>3.2. Сделать в своих социальных сетях репост новостей, размещенных на</w:t>
            </w:r>
            <w:r w:rsidRPr="00B605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>онлайн доске Padlet «Год педагога и наставника 2023. Выставки. Акции» (доступ – через баннер в ГИС ЭО РТ)</w:t>
            </w:r>
          </w:p>
        </w:tc>
      </w:tr>
      <w:tr w:rsidR="00BF2127" w:rsidRPr="00AC0B78" w:rsidTr="00B32962">
        <w:tc>
          <w:tcPr>
            <w:tcW w:w="5000" w:type="pct"/>
            <w:gridSpan w:val="3"/>
          </w:tcPr>
          <w:p w:rsidR="00BF2127" w:rsidRPr="00B32962" w:rsidRDefault="00BF2127" w:rsidP="00B605E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605EB">
              <w:rPr>
                <w:rFonts w:ascii="Times New Roman" w:hAnsi="Times New Roman"/>
                <w:b/>
                <w:sz w:val="24"/>
                <w:szCs w:val="24"/>
              </w:rPr>
              <w:t>4. Выставка-персоналия о выдающихся педагогах «Такая есть профессия - учитель»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r w:rsidRPr="00B605EB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Организаторы - все образовательные организации РТ</w:t>
            </w:r>
          </w:p>
          <w:p w:rsidR="00BF2127" w:rsidRPr="00B605EB" w:rsidRDefault="00BF2127" w:rsidP="00B605E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05EB">
              <w:rPr>
                <w:rFonts w:ascii="Times New Roman" w:hAnsi="Times New Roman"/>
                <w:b/>
                <w:sz w:val="24"/>
                <w:szCs w:val="24"/>
              </w:rPr>
              <w:t xml:space="preserve">Материал для размещения в социальной сети и/или на сайте МОиН РТ готовят </w:t>
            </w:r>
            <w:r w:rsidRPr="00B605EB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Pr="00B605E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B605EB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педагогические колледжи РТ, НГПУ, КФУ</w:t>
            </w:r>
            <w:r w:rsidRPr="00B605EB">
              <w:rPr>
                <w:rFonts w:ascii="Times New Roman" w:hAnsi="Times New Roman"/>
                <w:b/>
                <w:sz w:val="24"/>
                <w:szCs w:val="24"/>
              </w:rPr>
              <w:t xml:space="preserve"> (ответственные за информационную кампанию)</w:t>
            </w:r>
          </w:p>
        </w:tc>
      </w:tr>
      <w:tr w:rsidR="00BF2127" w:rsidRPr="00AC0B78" w:rsidTr="00B32962">
        <w:tc>
          <w:tcPr>
            <w:tcW w:w="417" w:type="pct"/>
          </w:tcPr>
          <w:p w:rsidR="00BF2127" w:rsidRPr="00B605EB" w:rsidRDefault="00BF2127" w:rsidP="00B605EB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883" w:type="pct"/>
          </w:tcPr>
          <w:p w:rsidR="00BF2127" w:rsidRPr="00B605EB" w:rsidRDefault="00BF2127" w:rsidP="00B605EB">
            <w:pPr>
              <w:pStyle w:val="ListParagraph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>Видео</w:t>
            </w:r>
          </w:p>
          <w:p w:rsidR="00BF2127" w:rsidRPr="00B605EB" w:rsidRDefault="00BF2127" w:rsidP="00B605EB">
            <w:pPr>
              <w:pStyle w:val="ListParagraph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 xml:space="preserve">Фотоколлаж </w:t>
            </w:r>
          </w:p>
          <w:p w:rsidR="00BF2127" w:rsidRPr="00B605EB" w:rsidRDefault="00BF2127" w:rsidP="00B605EB">
            <w:pPr>
              <w:pStyle w:val="ListParagraph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  <w:r w:rsidRPr="00B605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Prezi</w:t>
            </w:r>
          </w:p>
          <w:p w:rsidR="00BF2127" w:rsidRPr="00B605EB" w:rsidRDefault="00BF2127" w:rsidP="00B605EB">
            <w:pPr>
              <w:pStyle w:val="ListParagraph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>Флешмобы и акции</w:t>
            </w:r>
          </w:p>
          <w:p w:rsidR="00BF2127" w:rsidRPr="00B605EB" w:rsidRDefault="00BF2127" w:rsidP="00B605EB">
            <w:pPr>
              <w:pStyle w:val="ListParagraph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>Прямые эфиры</w:t>
            </w:r>
          </w:p>
          <w:p w:rsidR="00BF2127" w:rsidRPr="00B605EB" w:rsidRDefault="00BF2127" w:rsidP="00B605EB">
            <w:pPr>
              <w:pStyle w:val="ListParagraph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>Видеоконтент</w:t>
            </w:r>
          </w:p>
          <w:p w:rsidR="00BF2127" w:rsidRPr="00B605EB" w:rsidRDefault="00BF2127" w:rsidP="00B605EB">
            <w:pPr>
              <w:pStyle w:val="ListParagraph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>Опросы и голосования</w:t>
            </w:r>
          </w:p>
          <w:p w:rsidR="00BF2127" w:rsidRPr="00B605EB" w:rsidRDefault="00BF2127" w:rsidP="00B60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2127" w:rsidRPr="00B605EB" w:rsidRDefault="00BF2127" w:rsidP="00B605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>Важно! Материалы сопровождаются логотипом Года педагога и наставника</w:t>
            </w:r>
          </w:p>
        </w:tc>
        <w:tc>
          <w:tcPr>
            <w:tcW w:w="3700" w:type="pct"/>
          </w:tcPr>
          <w:p w:rsidR="00BF2127" w:rsidRPr="00B605EB" w:rsidRDefault="00BF2127" w:rsidP="00B605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5EB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05EB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Ответственным за информационную кампанию</w:t>
            </w: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BF2127" w:rsidRPr="00B605EB" w:rsidRDefault="00BF2127" w:rsidP="00B605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>1.1. Разместить в срок до 15 апреля 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вость о мероприятии в соц</w:t>
            </w: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>сети организации (вконтакте) с хештегами:</w:t>
            </w:r>
          </w:p>
          <w:p w:rsidR="00BF2127" w:rsidRPr="00B605EB" w:rsidRDefault="00BF2127" w:rsidP="00B605EB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>#ГодПедагогаНаставника</w:t>
            </w:r>
          </w:p>
          <w:p w:rsidR="00BF2127" w:rsidRPr="00B605EB" w:rsidRDefault="00BF2127" w:rsidP="00B605EB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 xml:space="preserve">#ГодПедагога2023 </w:t>
            </w:r>
          </w:p>
          <w:p w:rsidR="00BF2127" w:rsidRPr="00B605EB" w:rsidRDefault="00BF2127" w:rsidP="00B605EB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>#ГодНаставника2023</w:t>
            </w:r>
          </w:p>
          <w:p w:rsidR="00BF2127" w:rsidRPr="00B605EB" w:rsidRDefault="00BF2127" w:rsidP="00B60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>или на сайтах организаций.</w:t>
            </w:r>
          </w:p>
          <w:p w:rsidR="00BF2127" w:rsidRPr="00B605EB" w:rsidRDefault="00BF2127" w:rsidP="00B60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2127" w:rsidRPr="00B605EB" w:rsidRDefault="00BF2127" w:rsidP="00B60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 xml:space="preserve">1.2. Разместить в срок до 15 апреля ссылку (п.п. 1.1.) на новость в Яндекс форме: </w:t>
            </w:r>
            <w:hyperlink r:id="rId8" w:history="1">
              <w:r w:rsidRPr="00B605EB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</w:rPr>
                <w:t>https://forms.yandex.ru/u/63d37d133e9d084f240563a2/</w:t>
              </w:r>
            </w:hyperlink>
          </w:p>
          <w:p w:rsidR="00BF2127" w:rsidRPr="00B605EB" w:rsidRDefault="00BF2127" w:rsidP="00B60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2127" w:rsidRPr="00B605EB" w:rsidRDefault="00BF2127" w:rsidP="00B605E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05EB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05EB">
              <w:rPr>
                <w:rFonts w:ascii="Times New Roman" w:hAnsi="Times New Roman" w:cs="Times New Roman"/>
                <w:b/>
                <w:sz w:val="24"/>
                <w:szCs w:val="24"/>
              </w:rPr>
              <w:t>Центру оценки профессионального мастерства и квалификации педагогов:</w:t>
            </w:r>
          </w:p>
          <w:p w:rsidR="00BF2127" w:rsidRPr="00B605EB" w:rsidRDefault="00BF2127" w:rsidP="00B605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>2.1. Разместить в срок до 16 апреля ссылки ответственных организаций на онлайн доске Padlet «Год педагога и наставника 2023. Выставки. Акции»</w:t>
            </w:r>
          </w:p>
          <w:p w:rsidR="00BF2127" w:rsidRPr="00B605EB" w:rsidRDefault="00BF2127" w:rsidP="00B605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2127" w:rsidRPr="00B605EB" w:rsidRDefault="00BF2127" w:rsidP="00B605E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>2.2. Разместить в ГИС ЭО РТ</w:t>
            </w:r>
            <w:r w:rsidRPr="00B605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>баннер со ссылкой на</w:t>
            </w:r>
            <w:r w:rsidRPr="00B605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>онлайн доску Padlet «Год педагога и наставника 2023. Выставки. Акции» для общего доступа.</w:t>
            </w:r>
          </w:p>
          <w:p w:rsidR="00BF2127" w:rsidRPr="00B605EB" w:rsidRDefault="00BF2127" w:rsidP="00B60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2127" w:rsidRPr="00B605EB" w:rsidRDefault="00BF2127" w:rsidP="00B605EB">
            <w:pPr>
              <w:pStyle w:val="ListParagraph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5EB">
              <w:rPr>
                <w:rFonts w:ascii="Times New Roman" w:hAnsi="Times New Roman" w:cs="Times New Roman"/>
                <w:b/>
                <w:sz w:val="24"/>
                <w:szCs w:val="24"/>
              </w:rPr>
              <w:t>3. Всем образовательным организациям</w:t>
            </w: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 xml:space="preserve"> в срок до 25 апреля:</w:t>
            </w:r>
          </w:p>
          <w:p w:rsidR="00BF2127" w:rsidRPr="00B605EB" w:rsidRDefault="00BF2127" w:rsidP="00B605EB">
            <w:pPr>
              <w:pStyle w:val="ListParagraph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 xml:space="preserve">3.1. Разместить информацию </w:t>
            </w:r>
            <w:r w:rsidRPr="00B605EB">
              <w:rPr>
                <w:rFonts w:ascii="Times New Roman" w:hAnsi="Times New Roman" w:cs="Times New Roman"/>
                <w:b/>
                <w:sz w:val="24"/>
                <w:szCs w:val="24"/>
              </w:rPr>
              <w:t>о своих мероприятиях</w:t>
            </w: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 xml:space="preserve"> в социальных сетях (вконтакте) с хештегами:</w:t>
            </w:r>
          </w:p>
          <w:p w:rsidR="00BF2127" w:rsidRPr="00B605EB" w:rsidRDefault="00BF2127" w:rsidP="00B605EB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>#ГодПедагогаНаставника</w:t>
            </w:r>
          </w:p>
          <w:p w:rsidR="00BF2127" w:rsidRPr="00B605EB" w:rsidRDefault="00BF2127" w:rsidP="00B605EB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 xml:space="preserve">#ГодПедагога2023 </w:t>
            </w:r>
          </w:p>
          <w:p w:rsidR="00BF2127" w:rsidRPr="00B605EB" w:rsidRDefault="00BF2127" w:rsidP="00B605EB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>#ГодНаставника2023</w:t>
            </w:r>
          </w:p>
          <w:p w:rsidR="00BF2127" w:rsidRPr="00B605EB" w:rsidRDefault="00BF2127" w:rsidP="00B60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>или на сайтах организаций.</w:t>
            </w:r>
          </w:p>
          <w:p w:rsidR="00BF2127" w:rsidRPr="00B605EB" w:rsidRDefault="00BF2127" w:rsidP="00B60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2127" w:rsidRPr="00B605EB" w:rsidRDefault="00BF2127" w:rsidP="00B605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>3.2. Сделать в своих социальных сетях репост новостей, размещенных на</w:t>
            </w:r>
            <w:r w:rsidRPr="00B605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>онлайн доске Padlet «Год педагога и наставника 2023. Выставки. Акции» (доступ – через баннер в ГИС ЭО РТ)</w:t>
            </w:r>
          </w:p>
        </w:tc>
      </w:tr>
      <w:tr w:rsidR="00BF2127" w:rsidRPr="00AC0B78" w:rsidTr="00B32962">
        <w:trPr>
          <w:trHeight w:val="1194"/>
        </w:trPr>
        <w:tc>
          <w:tcPr>
            <w:tcW w:w="5000" w:type="pct"/>
            <w:gridSpan w:val="3"/>
          </w:tcPr>
          <w:p w:rsidR="00BF2127" w:rsidRPr="00B605EB" w:rsidRDefault="00BF2127" w:rsidP="00B605E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B605EB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5. Акция-воспоминание «Школьные годы чудесные»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                               </w:t>
            </w:r>
            <w:r w:rsidRPr="00B605EB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Организаторы - все образовательные организации РТ</w:t>
            </w:r>
          </w:p>
          <w:p w:rsidR="00BF2127" w:rsidRPr="00B605EB" w:rsidRDefault="00BF2127" w:rsidP="00B605E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605EB">
              <w:rPr>
                <w:rFonts w:ascii="Times New Roman" w:hAnsi="Times New Roman"/>
                <w:b/>
                <w:sz w:val="24"/>
                <w:szCs w:val="24"/>
              </w:rPr>
              <w:t>Материал для размещения в социальной сети и/или на сайте МОиН РТ/общей доске Padlet (через размещение ссылки на Яндекс форме) готовят педагогические классы Азнакаевского, Кукморского, Пестречинского муниципальных районов, г. Набережные Челны</w:t>
            </w:r>
          </w:p>
          <w:p w:rsidR="00BF2127" w:rsidRPr="00B605EB" w:rsidRDefault="00BF2127" w:rsidP="00B605E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05EB">
              <w:rPr>
                <w:rFonts w:ascii="Times New Roman" w:hAnsi="Times New Roman"/>
                <w:b/>
                <w:sz w:val="24"/>
                <w:szCs w:val="24"/>
              </w:rPr>
              <w:t>Ответственные за информационную кампанию  - отделы управления образованием районов</w:t>
            </w:r>
          </w:p>
        </w:tc>
      </w:tr>
      <w:tr w:rsidR="00BF2127" w:rsidRPr="00AC0B78" w:rsidTr="00B32962">
        <w:tc>
          <w:tcPr>
            <w:tcW w:w="417" w:type="pct"/>
          </w:tcPr>
          <w:p w:rsidR="00BF2127" w:rsidRPr="00B605EB" w:rsidRDefault="00BF2127" w:rsidP="00B605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605E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май </w:t>
            </w:r>
          </w:p>
        </w:tc>
        <w:tc>
          <w:tcPr>
            <w:tcW w:w="883" w:type="pct"/>
          </w:tcPr>
          <w:p w:rsidR="00BF2127" w:rsidRPr="00B605EB" w:rsidRDefault="00BF2127" w:rsidP="00B605EB">
            <w:pPr>
              <w:pStyle w:val="ListParagraph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>Видео</w:t>
            </w:r>
          </w:p>
          <w:p w:rsidR="00BF2127" w:rsidRPr="00B605EB" w:rsidRDefault="00BF2127" w:rsidP="00B605EB">
            <w:pPr>
              <w:pStyle w:val="ListParagraph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 xml:space="preserve">Фотоколлаж </w:t>
            </w:r>
          </w:p>
          <w:p w:rsidR="00BF2127" w:rsidRPr="00B605EB" w:rsidRDefault="00BF2127" w:rsidP="00B605EB">
            <w:pPr>
              <w:pStyle w:val="ListParagraph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  <w:r w:rsidRPr="00B605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Prezi</w:t>
            </w:r>
          </w:p>
          <w:p w:rsidR="00BF2127" w:rsidRPr="00B605EB" w:rsidRDefault="00BF2127" w:rsidP="00B605EB">
            <w:pPr>
              <w:pStyle w:val="ListParagraph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>Флешмобы и акции</w:t>
            </w:r>
          </w:p>
          <w:p w:rsidR="00BF2127" w:rsidRPr="00B605EB" w:rsidRDefault="00BF2127" w:rsidP="00B605EB">
            <w:pPr>
              <w:pStyle w:val="ListParagraph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>Прямые эфиры</w:t>
            </w:r>
          </w:p>
          <w:p w:rsidR="00BF2127" w:rsidRPr="00B605EB" w:rsidRDefault="00BF2127" w:rsidP="00B605EB">
            <w:pPr>
              <w:pStyle w:val="ListParagraph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>Видеоконтент</w:t>
            </w:r>
          </w:p>
          <w:p w:rsidR="00BF2127" w:rsidRPr="00B605EB" w:rsidRDefault="00BF2127" w:rsidP="00B605EB">
            <w:pPr>
              <w:pStyle w:val="ListParagraph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>Опросы и голосования</w:t>
            </w:r>
          </w:p>
          <w:p w:rsidR="00BF2127" w:rsidRPr="00B605EB" w:rsidRDefault="00BF2127" w:rsidP="00B60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2127" w:rsidRPr="00B605EB" w:rsidRDefault="00BF2127" w:rsidP="00B605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>Важно! Материалы сопровождаются логотипом Года педагога и наставника</w:t>
            </w:r>
          </w:p>
        </w:tc>
        <w:tc>
          <w:tcPr>
            <w:tcW w:w="3700" w:type="pct"/>
          </w:tcPr>
          <w:p w:rsidR="00BF2127" w:rsidRPr="00B605EB" w:rsidRDefault="00BF2127" w:rsidP="00B605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5EB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05EB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Ответственным за информационную кампанию</w:t>
            </w: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BF2127" w:rsidRPr="00B605EB" w:rsidRDefault="00BF2127" w:rsidP="00B605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>1.1. Разместить в срок до 15 мая 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ылку о мероприятии в соц</w:t>
            </w: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>сети организации (вконтакте) с хештегами:</w:t>
            </w:r>
          </w:p>
          <w:p w:rsidR="00BF2127" w:rsidRPr="00B605EB" w:rsidRDefault="00BF2127" w:rsidP="00B605EB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>#ГодПедагогаНаставника</w:t>
            </w:r>
          </w:p>
          <w:p w:rsidR="00BF2127" w:rsidRPr="00B605EB" w:rsidRDefault="00BF2127" w:rsidP="00B605EB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 xml:space="preserve">#ГодПедагога2023 </w:t>
            </w:r>
          </w:p>
          <w:p w:rsidR="00BF2127" w:rsidRPr="00B605EB" w:rsidRDefault="00BF2127" w:rsidP="00B605EB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>#ГодНаставника2023</w:t>
            </w:r>
          </w:p>
          <w:p w:rsidR="00BF2127" w:rsidRPr="00B605EB" w:rsidRDefault="00BF2127" w:rsidP="00B60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>или на сайтах организаций.</w:t>
            </w:r>
          </w:p>
          <w:p w:rsidR="00BF2127" w:rsidRPr="00B605EB" w:rsidRDefault="00BF2127" w:rsidP="00B60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2127" w:rsidRPr="00B605EB" w:rsidRDefault="00BF2127" w:rsidP="00B60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 xml:space="preserve">1.2. Разместить в срок до 15 мая ссылку (п.п. 1.1.) на новость в Яндекс форме: </w:t>
            </w:r>
            <w:hyperlink r:id="rId9" w:history="1">
              <w:r w:rsidRPr="00B605EB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</w:rPr>
                <w:t>https://forms.yandex.ru/u/63d37d133e9d084f240563a2/</w:t>
              </w:r>
            </w:hyperlink>
          </w:p>
          <w:p w:rsidR="00BF2127" w:rsidRPr="00B605EB" w:rsidRDefault="00BF2127" w:rsidP="00B60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2127" w:rsidRPr="00B605EB" w:rsidRDefault="00BF2127" w:rsidP="00B605E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05EB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05EB">
              <w:rPr>
                <w:rFonts w:ascii="Times New Roman" w:hAnsi="Times New Roman" w:cs="Times New Roman"/>
                <w:b/>
                <w:sz w:val="24"/>
                <w:szCs w:val="24"/>
              </w:rPr>
              <w:t>Центру оценки профессионального мастерства и квалификации педагогов:</w:t>
            </w:r>
          </w:p>
          <w:p w:rsidR="00BF2127" w:rsidRPr="00B605EB" w:rsidRDefault="00BF2127" w:rsidP="00B605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>2.1. Разместить в срок до 16 мая ссылки ответственных организаций на онлайн доске Padlet «Год педагога и наставника 2023. Выставки. Акции»</w:t>
            </w:r>
          </w:p>
          <w:p w:rsidR="00BF2127" w:rsidRPr="00B605EB" w:rsidRDefault="00BF2127" w:rsidP="00B605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2127" w:rsidRPr="00B605EB" w:rsidRDefault="00BF2127" w:rsidP="00B605E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>2.2. Разместить в ГИС ЭО РТ</w:t>
            </w:r>
            <w:r w:rsidRPr="00B605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>баннер со ссылкой на</w:t>
            </w:r>
            <w:r w:rsidRPr="00B605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>онлайн доску Padlet «Год педагога и наставника 2023. Выставки. Акции» для общего доступа.</w:t>
            </w:r>
          </w:p>
          <w:p w:rsidR="00BF2127" w:rsidRPr="00B605EB" w:rsidRDefault="00BF2127" w:rsidP="00B60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2127" w:rsidRPr="00B605EB" w:rsidRDefault="00BF2127" w:rsidP="00B605EB">
            <w:pPr>
              <w:pStyle w:val="ListParagraph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5EB">
              <w:rPr>
                <w:rFonts w:ascii="Times New Roman" w:hAnsi="Times New Roman" w:cs="Times New Roman"/>
                <w:b/>
                <w:sz w:val="24"/>
                <w:szCs w:val="24"/>
              </w:rPr>
              <w:t>3. Всем образовательным организациям</w:t>
            </w: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 xml:space="preserve"> в срок до 25 мая:</w:t>
            </w:r>
          </w:p>
          <w:p w:rsidR="00BF2127" w:rsidRPr="00B605EB" w:rsidRDefault="00BF2127" w:rsidP="00B605EB">
            <w:pPr>
              <w:pStyle w:val="ListParagraph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 xml:space="preserve">3.1. Разместить информацию </w:t>
            </w:r>
            <w:r w:rsidRPr="00B605EB">
              <w:rPr>
                <w:rFonts w:ascii="Times New Roman" w:hAnsi="Times New Roman" w:cs="Times New Roman"/>
                <w:b/>
                <w:sz w:val="24"/>
                <w:szCs w:val="24"/>
              </w:rPr>
              <w:t>о своих мероприятиях</w:t>
            </w: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 xml:space="preserve"> в социальных сетях (вконтакте) с хештегами:</w:t>
            </w:r>
          </w:p>
          <w:p w:rsidR="00BF2127" w:rsidRPr="00B605EB" w:rsidRDefault="00BF2127" w:rsidP="00B605EB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>#ГодПедагогаНаставника</w:t>
            </w:r>
          </w:p>
          <w:p w:rsidR="00BF2127" w:rsidRPr="00B605EB" w:rsidRDefault="00BF2127" w:rsidP="00B605EB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 xml:space="preserve">#ГодПедагога2023 </w:t>
            </w:r>
          </w:p>
          <w:p w:rsidR="00BF2127" w:rsidRPr="00B605EB" w:rsidRDefault="00BF2127" w:rsidP="00B605EB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>#ГодНаставника2023</w:t>
            </w:r>
          </w:p>
          <w:p w:rsidR="00BF2127" w:rsidRPr="00B605EB" w:rsidRDefault="00BF2127" w:rsidP="00B60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>или на сайтах организаций.</w:t>
            </w:r>
          </w:p>
          <w:p w:rsidR="00BF2127" w:rsidRPr="00B605EB" w:rsidRDefault="00BF2127" w:rsidP="00B60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2127" w:rsidRPr="00B605EB" w:rsidRDefault="00BF2127" w:rsidP="00B605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>3.2. Сделать в своих социальных сетях репост новостей, размещенных на</w:t>
            </w:r>
            <w:r w:rsidRPr="00B605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>онлайн доске Padlet «Год педагога и наставника 2023. Выставки. Акции» (доступ – через баннер в ГИС ЭО РТ)</w:t>
            </w:r>
          </w:p>
        </w:tc>
      </w:tr>
      <w:tr w:rsidR="00BF2127" w:rsidRPr="00F54EE1" w:rsidTr="00B32962">
        <w:trPr>
          <w:trHeight w:val="288"/>
        </w:trPr>
        <w:tc>
          <w:tcPr>
            <w:tcW w:w="5000" w:type="pct"/>
            <w:gridSpan w:val="3"/>
          </w:tcPr>
          <w:p w:rsidR="00BF2127" w:rsidRPr="00B605EB" w:rsidRDefault="00BF2127" w:rsidP="00B605E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605EB">
              <w:rPr>
                <w:rFonts w:ascii="Times New Roman" w:hAnsi="Times New Roman"/>
                <w:b/>
                <w:sz w:val="24"/>
                <w:szCs w:val="24"/>
              </w:rPr>
              <w:t>6. Выставка-словарь «Откуда слово школьное пришло?» (значение самых известных слов, таких как педагог, декан, парта)</w:t>
            </w:r>
          </w:p>
          <w:p w:rsidR="00BF2127" w:rsidRPr="00B605EB" w:rsidRDefault="00BF2127" w:rsidP="00B605E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05EB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Организаторы - все образовательные организации РТ</w:t>
            </w:r>
          </w:p>
          <w:p w:rsidR="00BF2127" w:rsidRPr="00B605EB" w:rsidRDefault="00BF2127" w:rsidP="00B605E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05EB">
              <w:rPr>
                <w:rFonts w:ascii="Times New Roman" w:hAnsi="Times New Roman"/>
                <w:b/>
                <w:sz w:val="24"/>
                <w:szCs w:val="24"/>
              </w:rPr>
              <w:t xml:space="preserve">Материал для размещения в социальной сети и/или на сайте МОиН РТ готовят </w:t>
            </w:r>
            <w:r w:rsidRPr="00B605EB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Pr="00B605E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B605EB">
              <w:rPr>
                <w:rFonts w:ascii="Times New Roman" w:hAnsi="Times New Roman" w:cs="Times New Roman"/>
                <w:b/>
                <w:sz w:val="24"/>
                <w:szCs w:val="24"/>
              </w:rPr>
              <w:t>НГПУ, вузы, СПО РТ</w:t>
            </w:r>
            <w:r w:rsidRPr="00B605EB">
              <w:rPr>
                <w:rFonts w:ascii="Times New Roman" w:hAnsi="Times New Roman"/>
                <w:b/>
                <w:sz w:val="24"/>
                <w:szCs w:val="24"/>
              </w:rPr>
              <w:t xml:space="preserve"> (ответственные за информационную кампанию)</w:t>
            </w:r>
          </w:p>
        </w:tc>
      </w:tr>
      <w:tr w:rsidR="00BF2127" w:rsidRPr="00AC0B78" w:rsidTr="00B32962">
        <w:tc>
          <w:tcPr>
            <w:tcW w:w="417" w:type="pct"/>
          </w:tcPr>
          <w:p w:rsidR="00BF2127" w:rsidRPr="00B605EB" w:rsidRDefault="00BF2127" w:rsidP="00B605EB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883" w:type="pct"/>
          </w:tcPr>
          <w:p w:rsidR="00BF2127" w:rsidRPr="00B605EB" w:rsidRDefault="00BF2127" w:rsidP="00B605EB">
            <w:pPr>
              <w:pStyle w:val="ListParagraph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 xml:space="preserve">Фотоколлаж </w:t>
            </w:r>
          </w:p>
          <w:p w:rsidR="00BF2127" w:rsidRPr="00B605EB" w:rsidRDefault="00BF2127" w:rsidP="00B605EB">
            <w:pPr>
              <w:pStyle w:val="ListParagraph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  <w:r w:rsidRPr="00B605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Prezi</w:t>
            </w:r>
          </w:p>
          <w:p w:rsidR="00BF2127" w:rsidRPr="00B605EB" w:rsidRDefault="00BF2127" w:rsidP="00B605EB">
            <w:pPr>
              <w:pStyle w:val="ListParagraph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>Флешмобы и акции</w:t>
            </w:r>
          </w:p>
          <w:p w:rsidR="00BF2127" w:rsidRPr="00B605EB" w:rsidRDefault="00BF2127" w:rsidP="00B605EB">
            <w:pPr>
              <w:pStyle w:val="ListParagraph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>Прямые эфиры</w:t>
            </w:r>
          </w:p>
          <w:p w:rsidR="00BF2127" w:rsidRPr="00B605EB" w:rsidRDefault="00BF2127" w:rsidP="00B605EB">
            <w:pPr>
              <w:pStyle w:val="ListParagraph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>Видеоконтент</w:t>
            </w:r>
          </w:p>
          <w:p w:rsidR="00BF2127" w:rsidRPr="00B605EB" w:rsidRDefault="00BF2127" w:rsidP="00B605EB">
            <w:pPr>
              <w:pStyle w:val="ListParagraph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>Опросы и голосования</w:t>
            </w:r>
          </w:p>
          <w:p w:rsidR="00BF2127" w:rsidRPr="00B605EB" w:rsidRDefault="00BF2127" w:rsidP="00B60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2127" w:rsidRPr="00B605EB" w:rsidRDefault="00BF2127" w:rsidP="00B605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>Важно! Материалы сопровождаются логотипом Года педагога и наставника</w:t>
            </w:r>
          </w:p>
        </w:tc>
        <w:tc>
          <w:tcPr>
            <w:tcW w:w="3700" w:type="pct"/>
          </w:tcPr>
          <w:p w:rsidR="00BF2127" w:rsidRPr="00B605EB" w:rsidRDefault="00BF2127" w:rsidP="00B605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5EB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05EB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Ответственным за информационную кампанию</w:t>
            </w: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BF2127" w:rsidRPr="00B605EB" w:rsidRDefault="00BF2127" w:rsidP="00B605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>1.1. Разместить в срок до 15 июня 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ость о мероприятии в соц</w:t>
            </w: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>сети организации (вконтакте) с хештегами:</w:t>
            </w:r>
          </w:p>
          <w:p w:rsidR="00BF2127" w:rsidRPr="00B605EB" w:rsidRDefault="00BF2127" w:rsidP="00B605EB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>#ГодПедагогаНаставника</w:t>
            </w:r>
          </w:p>
          <w:p w:rsidR="00BF2127" w:rsidRPr="00B605EB" w:rsidRDefault="00BF2127" w:rsidP="00B605EB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 xml:space="preserve">#ГодПедагога2023 </w:t>
            </w:r>
          </w:p>
          <w:p w:rsidR="00BF2127" w:rsidRPr="00B605EB" w:rsidRDefault="00BF2127" w:rsidP="00B605EB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>#ГодНаставника2023</w:t>
            </w:r>
          </w:p>
          <w:p w:rsidR="00BF2127" w:rsidRPr="00B605EB" w:rsidRDefault="00BF2127" w:rsidP="00B60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>или на сайтах организаций.</w:t>
            </w:r>
          </w:p>
          <w:p w:rsidR="00BF2127" w:rsidRPr="00B605EB" w:rsidRDefault="00BF2127" w:rsidP="00B60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2127" w:rsidRPr="00B605EB" w:rsidRDefault="00BF2127" w:rsidP="00B60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 xml:space="preserve">1.2. Разместить в срок до 15 июня ссылку (п.п. 1.1.) на новость в Яндекс форме: </w:t>
            </w:r>
            <w:hyperlink r:id="rId10" w:history="1">
              <w:r w:rsidRPr="00B605EB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</w:rPr>
                <w:t>https://forms.yandex.ru/u/63d37d133e9d084f240563a2/</w:t>
              </w:r>
            </w:hyperlink>
          </w:p>
          <w:p w:rsidR="00BF2127" w:rsidRPr="00B605EB" w:rsidRDefault="00BF2127" w:rsidP="00B60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2127" w:rsidRPr="00B605EB" w:rsidRDefault="00BF2127" w:rsidP="00B605E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05EB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05EB">
              <w:rPr>
                <w:rFonts w:ascii="Times New Roman" w:hAnsi="Times New Roman" w:cs="Times New Roman"/>
                <w:b/>
                <w:sz w:val="24"/>
                <w:szCs w:val="24"/>
              </w:rPr>
              <w:t>Центру оценки профессионального мастерства и квалификации педагогов:</w:t>
            </w:r>
          </w:p>
          <w:p w:rsidR="00BF2127" w:rsidRPr="00B605EB" w:rsidRDefault="00BF2127" w:rsidP="00B605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>2.1. Разместить в срок до 16 июня ссылки ответственных организаций на онлайн доске Padlet «Год педагога и наставника 2023. Выставки. Акции»</w:t>
            </w:r>
          </w:p>
          <w:p w:rsidR="00BF2127" w:rsidRPr="00B605EB" w:rsidRDefault="00BF2127" w:rsidP="00B605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2127" w:rsidRPr="00B605EB" w:rsidRDefault="00BF2127" w:rsidP="00B605E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>2.2. Разместить в ГИС ЭО РТ</w:t>
            </w:r>
            <w:r w:rsidRPr="00B605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>баннер со ссылкой на</w:t>
            </w:r>
            <w:r w:rsidRPr="00B605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>онлайн доску Padlet «Год педагога и наставника 2023. Выставки. Акции» для общего доступа.</w:t>
            </w:r>
          </w:p>
          <w:p w:rsidR="00BF2127" w:rsidRPr="00B605EB" w:rsidRDefault="00BF2127" w:rsidP="00B60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2127" w:rsidRPr="00B605EB" w:rsidRDefault="00BF2127" w:rsidP="00B605EB">
            <w:pPr>
              <w:pStyle w:val="ListParagraph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5EB">
              <w:rPr>
                <w:rFonts w:ascii="Times New Roman" w:hAnsi="Times New Roman" w:cs="Times New Roman"/>
                <w:b/>
                <w:sz w:val="24"/>
                <w:szCs w:val="24"/>
              </w:rPr>
              <w:t>3. Всем образовательным организациям</w:t>
            </w: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 xml:space="preserve"> в срок до 25 июня:</w:t>
            </w:r>
          </w:p>
          <w:p w:rsidR="00BF2127" w:rsidRPr="00B605EB" w:rsidRDefault="00BF2127" w:rsidP="00B605EB">
            <w:pPr>
              <w:pStyle w:val="ListParagraph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 xml:space="preserve">3.1. Разместить информацию </w:t>
            </w:r>
            <w:r w:rsidRPr="00B605EB">
              <w:rPr>
                <w:rFonts w:ascii="Times New Roman" w:hAnsi="Times New Roman" w:cs="Times New Roman"/>
                <w:b/>
                <w:sz w:val="24"/>
                <w:szCs w:val="24"/>
              </w:rPr>
              <w:t>о своих мероприятиях</w:t>
            </w: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 xml:space="preserve"> в социальных сетях (вконтакте) с хештегами:</w:t>
            </w:r>
          </w:p>
          <w:p w:rsidR="00BF2127" w:rsidRPr="00B605EB" w:rsidRDefault="00BF2127" w:rsidP="00B605EB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>#ГодПедагогаНаставника</w:t>
            </w:r>
          </w:p>
          <w:p w:rsidR="00BF2127" w:rsidRPr="00B605EB" w:rsidRDefault="00BF2127" w:rsidP="00B605EB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 xml:space="preserve">#ГодПедагога2023 </w:t>
            </w:r>
          </w:p>
          <w:p w:rsidR="00BF2127" w:rsidRPr="00B605EB" w:rsidRDefault="00BF2127" w:rsidP="00B605EB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>#ГодНаставника2023</w:t>
            </w:r>
          </w:p>
          <w:p w:rsidR="00BF2127" w:rsidRPr="00B605EB" w:rsidRDefault="00BF2127" w:rsidP="00B60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>или на сайтах организаций.</w:t>
            </w:r>
          </w:p>
          <w:p w:rsidR="00BF2127" w:rsidRPr="00B605EB" w:rsidRDefault="00BF2127" w:rsidP="00B60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2127" w:rsidRPr="00B605EB" w:rsidRDefault="00BF2127" w:rsidP="00B605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>3.2. Сделать в своих социальных сетях репост новостей, размещенных на</w:t>
            </w:r>
            <w:r w:rsidRPr="00B605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>онлайн доске Padlet «Год педагога и наставника 2023. Выставки. Акции» (доступ – через баннер в ГИС ЭО РТ)</w:t>
            </w:r>
          </w:p>
        </w:tc>
      </w:tr>
      <w:tr w:rsidR="00BF2127" w:rsidRPr="00AC0B78" w:rsidTr="00B32962">
        <w:tc>
          <w:tcPr>
            <w:tcW w:w="5000" w:type="pct"/>
            <w:gridSpan w:val="3"/>
          </w:tcPr>
          <w:p w:rsidR="00BF2127" w:rsidRPr="00B605EB" w:rsidRDefault="00BF2127" w:rsidP="00B605E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B605EB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7. Выставка-представление «Педагогические идеи древних философов», «Популярные методики преподавания»</w:t>
            </w:r>
          </w:p>
          <w:p w:rsidR="00BF2127" w:rsidRPr="00B605EB" w:rsidRDefault="00BF2127" w:rsidP="00B605E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05EB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Организаторы - все образовательные организации РТ</w:t>
            </w:r>
          </w:p>
          <w:p w:rsidR="00BF2127" w:rsidRPr="00B605EB" w:rsidRDefault="00BF2127" w:rsidP="00B605E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05EB">
              <w:rPr>
                <w:rFonts w:ascii="Times New Roman" w:hAnsi="Times New Roman"/>
                <w:b/>
                <w:sz w:val="24"/>
                <w:szCs w:val="24"/>
              </w:rPr>
              <w:t xml:space="preserve">Материал для размещения в социальной сети и/или на сайте МОиН РТ готовят </w:t>
            </w:r>
            <w:r w:rsidRPr="00B605EB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Pr="00B605E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B605EB">
              <w:rPr>
                <w:rFonts w:ascii="Times New Roman" w:hAnsi="Times New Roman" w:cs="Times New Roman"/>
                <w:b/>
                <w:sz w:val="24"/>
                <w:szCs w:val="24"/>
              </w:rPr>
              <w:t>Казанский педагогический колледж, КФУ, вузы, СПО РТ</w:t>
            </w:r>
            <w:r w:rsidRPr="00B605EB">
              <w:rPr>
                <w:rFonts w:ascii="Times New Roman" w:hAnsi="Times New Roman"/>
                <w:b/>
                <w:sz w:val="24"/>
                <w:szCs w:val="24"/>
              </w:rPr>
              <w:t xml:space="preserve"> (ответственные за информационную кампанию)</w:t>
            </w:r>
          </w:p>
        </w:tc>
      </w:tr>
      <w:tr w:rsidR="00BF2127" w:rsidRPr="00AC0B78" w:rsidTr="00B32962">
        <w:tc>
          <w:tcPr>
            <w:tcW w:w="417" w:type="pct"/>
          </w:tcPr>
          <w:p w:rsidR="00BF2127" w:rsidRPr="00B605EB" w:rsidRDefault="00BF2127" w:rsidP="00B605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883" w:type="pct"/>
          </w:tcPr>
          <w:p w:rsidR="00BF2127" w:rsidRPr="00B605EB" w:rsidRDefault="00BF2127" w:rsidP="00B605EB">
            <w:pPr>
              <w:pStyle w:val="ListParagraph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>Видео</w:t>
            </w:r>
          </w:p>
          <w:p w:rsidR="00BF2127" w:rsidRPr="00B605EB" w:rsidRDefault="00BF2127" w:rsidP="00B605EB">
            <w:pPr>
              <w:pStyle w:val="ListParagraph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 xml:space="preserve">Фотоколлаж </w:t>
            </w:r>
          </w:p>
          <w:p w:rsidR="00BF2127" w:rsidRPr="00B605EB" w:rsidRDefault="00BF2127" w:rsidP="00B605EB">
            <w:pPr>
              <w:pStyle w:val="ListParagraph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  <w:r w:rsidRPr="00B605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Prezi</w:t>
            </w:r>
          </w:p>
          <w:p w:rsidR="00BF2127" w:rsidRPr="00B605EB" w:rsidRDefault="00BF2127" w:rsidP="00B605EB">
            <w:pPr>
              <w:pStyle w:val="ListParagraph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>Флешмобы и акции</w:t>
            </w:r>
          </w:p>
          <w:p w:rsidR="00BF2127" w:rsidRPr="00B605EB" w:rsidRDefault="00BF2127" w:rsidP="00B605EB">
            <w:pPr>
              <w:pStyle w:val="ListParagraph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>Прямые эфиры</w:t>
            </w:r>
          </w:p>
          <w:p w:rsidR="00BF2127" w:rsidRPr="00B605EB" w:rsidRDefault="00BF2127" w:rsidP="00B605EB">
            <w:pPr>
              <w:pStyle w:val="ListParagraph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>Видеоконтент</w:t>
            </w:r>
          </w:p>
          <w:p w:rsidR="00BF2127" w:rsidRPr="00B605EB" w:rsidRDefault="00BF2127" w:rsidP="00B605EB">
            <w:pPr>
              <w:pStyle w:val="ListParagraph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>Опросы и голосования</w:t>
            </w:r>
          </w:p>
          <w:p w:rsidR="00BF2127" w:rsidRPr="00B605EB" w:rsidRDefault="00BF2127" w:rsidP="00B60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2127" w:rsidRPr="00B605EB" w:rsidRDefault="00BF2127" w:rsidP="00B605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>Важно! Материалы сопровождаются логотипом Года педагога и наставника</w:t>
            </w:r>
          </w:p>
        </w:tc>
        <w:tc>
          <w:tcPr>
            <w:tcW w:w="3700" w:type="pct"/>
          </w:tcPr>
          <w:p w:rsidR="00BF2127" w:rsidRPr="00B605EB" w:rsidRDefault="00BF2127" w:rsidP="00B605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5EB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05EB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Ответственным за информационную кампанию</w:t>
            </w: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BF2127" w:rsidRPr="00B605EB" w:rsidRDefault="00BF2127" w:rsidP="00B605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>1.1. Разместить в срок до 15 июля 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ость о мероприятии в соц</w:t>
            </w: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>сети организации (вконтакте) с хештегами:</w:t>
            </w:r>
          </w:p>
          <w:p w:rsidR="00BF2127" w:rsidRPr="00B605EB" w:rsidRDefault="00BF2127" w:rsidP="00B605EB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>#ГодПедагогаНаставника</w:t>
            </w:r>
          </w:p>
          <w:p w:rsidR="00BF2127" w:rsidRPr="00B605EB" w:rsidRDefault="00BF2127" w:rsidP="00B605EB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 xml:space="preserve">#ГодПедагога2023 </w:t>
            </w:r>
          </w:p>
          <w:p w:rsidR="00BF2127" w:rsidRPr="00B605EB" w:rsidRDefault="00BF2127" w:rsidP="00B605EB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>#ГодНаставника2023</w:t>
            </w:r>
          </w:p>
          <w:p w:rsidR="00BF2127" w:rsidRPr="00B605EB" w:rsidRDefault="00BF2127" w:rsidP="00B60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>или на сайтах организаций.</w:t>
            </w:r>
          </w:p>
          <w:p w:rsidR="00BF2127" w:rsidRPr="00B605EB" w:rsidRDefault="00BF2127" w:rsidP="00B60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2127" w:rsidRPr="00B605EB" w:rsidRDefault="00BF2127" w:rsidP="00B60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 xml:space="preserve">1.2. Разместить в срок до 15 июля ссылку (п.п. 1.1.) на новость в Яндекс форме: </w:t>
            </w:r>
            <w:hyperlink r:id="rId11" w:history="1">
              <w:r w:rsidRPr="00B605EB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</w:rPr>
                <w:t>https://forms.yandex.ru/u/63d37d133e9d084f240563a2/</w:t>
              </w:r>
            </w:hyperlink>
          </w:p>
          <w:p w:rsidR="00BF2127" w:rsidRPr="00B605EB" w:rsidRDefault="00BF2127" w:rsidP="00B60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2127" w:rsidRPr="00B605EB" w:rsidRDefault="00BF2127" w:rsidP="00B605E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05EB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05EB">
              <w:rPr>
                <w:rFonts w:ascii="Times New Roman" w:hAnsi="Times New Roman" w:cs="Times New Roman"/>
                <w:b/>
                <w:sz w:val="24"/>
                <w:szCs w:val="24"/>
              </w:rPr>
              <w:t>Центру оценки профессионального мастерства и квалификации педагогов:</w:t>
            </w:r>
          </w:p>
          <w:p w:rsidR="00BF2127" w:rsidRPr="00B605EB" w:rsidRDefault="00BF2127" w:rsidP="00B605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>2.1. Разместить в срок до 16 июля ссылки ответственных организаций на онлайн доске Padlet «Год педагога и наставника 2023. Выставки. Акции»</w:t>
            </w:r>
          </w:p>
          <w:p w:rsidR="00BF2127" w:rsidRPr="00B605EB" w:rsidRDefault="00BF2127" w:rsidP="00B605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2127" w:rsidRPr="00B605EB" w:rsidRDefault="00BF2127" w:rsidP="00B605E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>2.2. Разместить в ГИС ЭО РТ</w:t>
            </w:r>
            <w:r w:rsidRPr="00B605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>баннер со ссылкой на</w:t>
            </w:r>
            <w:r w:rsidRPr="00B605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>онлайн доску Padlet «Год педагога и наставника 2023. Выставки. Акции» для общего доступа.</w:t>
            </w:r>
          </w:p>
          <w:p w:rsidR="00BF2127" w:rsidRPr="00B605EB" w:rsidRDefault="00BF2127" w:rsidP="00B60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2127" w:rsidRPr="00B605EB" w:rsidRDefault="00BF2127" w:rsidP="00B605EB">
            <w:pPr>
              <w:pStyle w:val="ListParagraph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5EB">
              <w:rPr>
                <w:rFonts w:ascii="Times New Roman" w:hAnsi="Times New Roman" w:cs="Times New Roman"/>
                <w:b/>
                <w:sz w:val="24"/>
                <w:szCs w:val="24"/>
              </w:rPr>
              <w:t>3. Всем образовательным организациям</w:t>
            </w: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 xml:space="preserve"> в срок до 25 июля:</w:t>
            </w:r>
          </w:p>
          <w:p w:rsidR="00BF2127" w:rsidRPr="00B605EB" w:rsidRDefault="00BF2127" w:rsidP="00B605EB">
            <w:pPr>
              <w:pStyle w:val="ListParagraph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 xml:space="preserve">3.1. Разместить информацию </w:t>
            </w:r>
            <w:r w:rsidRPr="00B605EB">
              <w:rPr>
                <w:rFonts w:ascii="Times New Roman" w:hAnsi="Times New Roman" w:cs="Times New Roman"/>
                <w:b/>
                <w:sz w:val="24"/>
                <w:szCs w:val="24"/>
              </w:rPr>
              <w:t>о своих мероприятиях</w:t>
            </w: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 xml:space="preserve"> в социальных сетях (вконтакте) с хештегами:</w:t>
            </w:r>
          </w:p>
          <w:p w:rsidR="00BF2127" w:rsidRPr="00B605EB" w:rsidRDefault="00BF2127" w:rsidP="00B605EB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>#ГодПедагогаНаставника</w:t>
            </w:r>
          </w:p>
          <w:p w:rsidR="00BF2127" w:rsidRPr="00B605EB" w:rsidRDefault="00BF2127" w:rsidP="00B605EB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 xml:space="preserve">#ГодПедагога2023 </w:t>
            </w:r>
          </w:p>
          <w:p w:rsidR="00BF2127" w:rsidRPr="00B605EB" w:rsidRDefault="00BF2127" w:rsidP="00B605EB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>#ГодНаставника2023</w:t>
            </w:r>
          </w:p>
          <w:p w:rsidR="00BF2127" w:rsidRPr="00B605EB" w:rsidRDefault="00BF2127" w:rsidP="00B60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>или на сайтах организаций.</w:t>
            </w:r>
          </w:p>
          <w:p w:rsidR="00BF2127" w:rsidRPr="00B605EB" w:rsidRDefault="00BF2127" w:rsidP="00B60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2127" w:rsidRPr="00B605EB" w:rsidRDefault="00BF2127" w:rsidP="00B605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>3.2. Сделать в своих социальных сетях репост новостей, размещенных на</w:t>
            </w:r>
            <w:r w:rsidRPr="00B605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>онлайн доске Padlet «Год педагога и наставника 2023. Выставки. Акции» (доступ – через баннер в ГИС ЭО РТ)</w:t>
            </w:r>
          </w:p>
        </w:tc>
      </w:tr>
      <w:tr w:rsidR="00BF2127" w:rsidRPr="009E19AA" w:rsidTr="00B32962">
        <w:trPr>
          <w:trHeight w:val="132"/>
        </w:trPr>
        <w:tc>
          <w:tcPr>
            <w:tcW w:w="5000" w:type="pct"/>
            <w:gridSpan w:val="3"/>
          </w:tcPr>
          <w:p w:rsidR="00BF2127" w:rsidRPr="00B605EB" w:rsidRDefault="00BF2127" w:rsidP="00B605E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605EB">
              <w:rPr>
                <w:rFonts w:ascii="Times New Roman" w:hAnsi="Times New Roman"/>
                <w:b/>
                <w:sz w:val="24"/>
                <w:szCs w:val="24"/>
              </w:rPr>
              <w:t>8. Выставка-представление «Педагоги в лицах»/«Великие педагоги, наставники прошлого»</w:t>
            </w:r>
          </w:p>
          <w:p w:rsidR="00BF2127" w:rsidRPr="00B605EB" w:rsidRDefault="00BF2127" w:rsidP="00B605E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05EB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Организаторы - все образовательные организации РТ</w:t>
            </w:r>
          </w:p>
          <w:p w:rsidR="00BF2127" w:rsidRPr="00B605EB" w:rsidRDefault="00BF2127" w:rsidP="00B605E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05EB">
              <w:rPr>
                <w:rFonts w:ascii="Times New Roman" w:hAnsi="Times New Roman"/>
                <w:b/>
                <w:sz w:val="24"/>
                <w:szCs w:val="24"/>
              </w:rPr>
              <w:t xml:space="preserve">Материал для размещения в социальной сети и/или на сайте МОиН РТ готовят </w:t>
            </w:r>
            <w:r w:rsidRPr="00B605EB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B605EB">
              <w:rPr>
                <w:rFonts w:ascii="Times New Roman" w:hAnsi="Times New Roman"/>
                <w:b/>
                <w:sz w:val="24"/>
                <w:szCs w:val="24"/>
              </w:rPr>
              <w:t>тветственные от муниципальных районов (ответственные за информационную кампанию)</w:t>
            </w:r>
          </w:p>
        </w:tc>
      </w:tr>
      <w:tr w:rsidR="00BF2127" w:rsidRPr="00AC0B78" w:rsidTr="00B32962">
        <w:tc>
          <w:tcPr>
            <w:tcW w:w="417" w:type="pct"/>
          </w:tcPr>
          <w:p w:rsidR="00BF2127" w:rsidRPr="00B605EB" w:rsidRDefault="00BF2127" w:rsidP="00B605EB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</w:p>
        </w:tc>
        <w:tc>
          <w:tcPr>
            <w:tcW w:w="883" w:type="pct"/>
          </w:tcPr>
          <w:p w:rsidR="00BF2127" w:rsidRPr="00B605EB" w:rsidRDefault="00BF2127" w:rsidP="00B605EB">
            <w:pPr>
              <w:pStyle w:val="ListParagraph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>Фото и информация об учителях</w:t>
            </w:r>
          </w:p>
          <w:p w:rsidR="00BF2127" w:rsidRPr="00B605EB" w:rsidRDefault="00BF2127" w:rsidP="00B605EB">
            <w:pPr>
              <w:pStyle w:val="ListParagraph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>Презентация Prezi от всего района (об учителях района)</w:t>
            </w:r>
          </w:p>
          <w:p w:rsidR="00BF2127" w:rsidRPr="00B605EB" w:rsidRDefault="00BF2127" w:rsidP="00B605EB">
            <w:pPr>
              <w:pStyle w:val="ListParagraph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>Флешмобы и акции</w:t>
            </w:r>
          </w:p>
          <w:p w:rsidR="00BF2127" w:rsidRPr="00B605EB" w:rsidRDefault="00BF2127" w:rsidP="00B605EB">
            <w:pPr>
              <w:pStyle w:val="ListParagraph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>Прямые эфиры</w:t>
            </w:r>
          </w:p>
          <w:p w:rsidR="00BF2127" w:rsidRPr="00B605EB" w:rsidRDefault="00BF2127" w:rsidP="00B605EB">
            <w:pPr>
              <w:pStyle w:val="ListParagraph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>Видеоконтент</w:t>
            </w:r>
          </w:p>
          <w:p w:rsidR="00BF2127" w:rsidRPr="00B605EB" w:rsidRDefault="00BF2127" w:rsidP="00B605EB">
            <w:pPr>
              <w:pStyle w:val="ListParagraph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>Опросы и голосования</w:t>
            </w:r>
          </w:p>
          <w:p w:rsidR="00BF2127" w:rsidRPr="00B605EB" w:rsidRDefault="00BF2127" w:rsidP="00B605EB">
            <w:pPr>
              <w:pStyle w:val="ListParagraph"/>
              <w:tabs>
                <w:tab w:val="left" w:pos="271"/>
                <w:tab w:val="left" w:pos="1096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2127" w:rsidRPr="00B605EB" w:rsidRDefault="00BF2127" w:rsidP="00B60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>Важно! Материалы сопровождаются логотипом Года педагога и наставника</w:t>
            </w:r>
          </w:p>
        </w:tc>
        <w:tc>
          <w:tcPr>
            <w:tcW w:w="3700" w:type="pct"/>
          </w:tcPr>
          <w:p w:rsidR="00BF2127" w:rsidRPr="00B605EB" w:rsidRDefault="00BF2127" w:rsidP="00B605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5EB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05EB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Ответственным за информационную кампанию</w:t>
            </w: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BF2127" w:rsidRPr="00B605EB" w:rsidRDefault="00BF2127" w:rsidP="00B60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 xml:space="preserve">1.1. Разместить в срок до 15 августа информацию о мероприятии на онлайн доске Padlet по ссылке: </w:t>
            </w:r>
            <w:hyperlink r:id="rId12" w:history="1">
              <w:r w:rsidRPr="00B605EB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</w:rPr>
                <w:t>https://padlet.com/cakzn2020/y9mopubsp8v9kh7</w:t>
              </w:r>
            </w:hyperlink>
            <w:r w:rsidRPr="00B605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F2127" w:rsidRPr="00B605EB" w:rsidRDefault="00BF2127" w:rsidP="00B60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2127" w:rsidRPr="00B605EB" w:rsidRDefault="00BF2127" w:rsidP="00B60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>1.2. Разместить в срок до 15 августа ссылку (п.п. 1.1.)</w:t>
            </w:r>
            <w:r w:rsidRPr="00B605EB">
              <w:rPr>
                <w:sz w:val="20"/>
                <w:szCs w:val="20"/>
              </w:rPr>
              <w:t xml:space="preserve"> </w:t>
            </w: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 xml:space="preserve">в Яндекс форме: </w:t>
            </w:r>
            <w:hyperlink r:id="rId13" w:history="1">
              <w:r w:rsidRPr="00B605EB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</w:rPr>
                <w:t>https://forms.yandex.ru/u/63d37d133e9d084f240563a2/</w:t>
              </w:r>
            </w:hyperlink>
          </w:p>
          <w:p w:rsidR="00BF2127" w:rsidRPr="00B605EB" w:rsidRDefault="00BF2127" w:rsidP="00B60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2127" w:rsidRPr="00B605EB" w:rsidRDefault="00BF2127" w:rsidP="00B605E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05EB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05EB">
              <w:rPr>
                <w:rFonts w:ascii="Times New Roman" w:hAnsi="Times New Roman" w:cs="Times New Roman"/>
                <w:b/>
                <w:sz w:val="24"/>
                <w:szCs w:val="24"/>
              </w:rPr>
              <w:t>Центру оценки профессионального мастерства и квалификации педагогов:</w:t>
            </w:r>
          </w:p>
          <w:p w:rsidR="00BF2127" w:rsidRPr="00B605EB" w:rsidRDefault="00BF2127" w:rsidP="00B605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>2.1. Разместить в срок до 16 августа ссылки ответственных организаций на онлайн доске Padlet «Год педагога и наставника 2023. Выставки. Акции»</w:t>
            </w:r>
          </w:p>
          <w:p w:rsidR="00BF2127" w:rsidRPr="00B605EB" w:rsidRDefault="00BF2127" w:rsidP="00B605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2127" w:rsidRPr="00B605EB" w:rsidRDefault="00BF2127" w:rsidP="00B605E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>2.2. Разместить в ГИС ЭО РТ</w:t>
            </w:r>
            <w:r w:rsidRPr="00B605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>баннер со ссылкой на</w:t>
            </w:r>
            <w:r w:rsidRPr="00B605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>онлайн доску Padlet «Год педагога и наставника 2023. Выставки. Акции» для общего доступа.</w:t>
            </w:r>
          </w:p>
          <w:p w:rsidR="00BF2127" w:rsidRPr="00B605EB" w:rsidRDefault="00BF2127" w:rsidP="00B60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2127" w:rsidRPr="00B605EB" w:rsidRDefault="00BF2127" w:rsidP="00B605EB">
            <w:pPr>
              <w:pStyle w:val="ListParagraph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5EB">
              <w:rPr>
                <w:rFonts w:ascii="Times New Roman" w:hAnsi="Times New Roman" w:cs="Times New Roman"/>
                <w:b/>
                <w:sz w:val="24"/>
                <w:szCs w:val="24"/>
              </w:rPr>
              <w:t>3. Всем образовательным организациям</w:t>
            </w: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 xml:space="preserve"> в срок до 25 августа:</w:t>
            </w:r>
          </w:p>
          <w:p w:rsidR="00BF2127" w:rsidRPr="00B605EB" w:rsidRDefault="00BF2127" w:rsidP="00B605EB">
            <w:pPr>
              <w:pStyle w:val="ListParagraph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 xml:space="preserve">3.1. Разместить информацию </w:t>
            </w:r>
            <w:r w:rsidRPr="00B605EB">
              <w:rPr>
                <w:rFonts w:ascii="Times New Roman" w:hAnsi="Times New Roman" w:cs="Times New Roman"/>
                <w:b/>
                <w:sz w:val="24"/>
                <w:szCs w:val="24"/>
              </w:rPr>
              <w:t>о своих мероприятиях</w:t>
            </w: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 xml:space="preserve"> в социальных сетях (вконтакте) с хештегами:</w:t>
            </w:r>
          </w:p>
          <w:p w:rsidR="00BF2127" w:rsidRPr="00B605EB" w:rsidRDefault="00BF2127" w:rsidP="00B605EB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>#ГодПедагогаНаставника</w:t>
            </w:r>
          </w:p>
          <w:p w:rsidR="00BF2127" w:rsidRPr="00B605EB" w:rsidRDefault="00BF2127" w:rsidP="00B605EB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 xml:space="preserve">#ГодПедагога2023 </w:t>
            </w:r>
          </w:p>
          <w:p w:rsidR="00BF2127" w:rsidRPr="00B605EB" w:rsidRDefault="00BF2127" w:rsidP="00B605EB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>#ГодНаставника2023</w:t>
            </w:r>
          </w:p>
          <w:p w:rsidR="00BF2127" w:rsidRPr="00B605EB" w:rsidRDefault="00BF2127" w:rsidP="00B60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>или на сайтах организаций.</w:t>
            </w:r>
          </w:p>
          <w:p w:rsidR="00BF2127" w:rsidRPr="00B605EB" w:rsidRDefault="00BF2127" w:rsidP="00B60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2127" w:rsidRPr="00B605EB" w:rsidRDefault="00BF2127" w:rsidP="00B60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>3.2. Сделать в своих социальных сетях репост новостей, размещенных на</w:t>
            </w:r>
            <w:r w:rsidRPr="00B605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>онлайн доске Padlet «Год педагога и наставника 2023. Выставки. Акции» (доступ – через баннер в ГИС ЭО РТ)</w:t>
            </w:r>
          </w:p>
        </w:tc>
      </w:tr>
      <w:tr w:rsidR="00BF2127" w:rsidRPr="00AC0B78" w:rsidTr="00B32962">
        <w:trPr>
          <w:trHeight w:val="1139"/>
        </w:trPr>
        <w:tc>
          <w:tcPr>
            <w:tcW w:w="5000" w:type="pct"/>
            <w:gridSpan w:val="3"/>
          </w:tcPr>
          <w:p w:rsidR="00BF2127" w:rsidRPr="00B32962" w:rsidRDefault="00BF2127" w:rsidP="00B3296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605EB">
              <w:rPr>
                <w:rFonts w:ascii="Times New Roman" w:hAnsi="Times New Roman"/>
                <w:b/>
                <w:sz w:val="24"/>
                <w:szCs w:val="24"/>
              </w:rPr>
              <w:t>9. Выставка - поздравление «Букет любимому учителю»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</w:t>
            </w:r>
            <w:r w:rsidRPr="00B605EB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Организаторы - все образовательные организации РТ</w:t>
            </w:r>
          </w:p>
          <w:p w:rsidR="00BF2127" w:rsidRPr="00B605EB" w:rsidRDefault="00BF2127" w:rsidP="00B605E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605EB">
              <w:rPr>
                <w:rFonts w:ascii="Times New Roman" w:hAnsi="Times New Roman"/>
                <w:b/>
                <w:sz w:val="24"/>
                <w:szCs w:val="24"/>
              </w:rPr>
              <w:t xml:space="preserve">Материал для размещения в социальной сети и/или на сайте МОиН РТ/общей доске Padlet (через размещение ссылки на Яндекс форме) готовят педагогические классы </w:t>
            </w:r>
            <w:r w:rsidRPr="00B605EB">
              <w:rPr>
                <w:rFonts w:ascii="Times New Roman" w:hAnsi="Times New Roman" w:cs="Times New Roman"/>
                <w:b/>
                <w:sz w:val="24"/>
                <w:szCs w:val="24"/>
              </w:rPr>
              <w:t>Буинского, Мамадышского, Сабинского, Муслюмовского муниципальных районов, г. Казани</w:t>
            </w:r>
          </w:p>
          <w:p w:rsidR="00BF2127" w:rsidRPr="00B605EB" w:rsidRDefault="00BF2127" w:rsidP="00B605E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05EB">
              <w:rPr>
                <w:rFonts w:ascii="Times New Roman" w:hAnsi="Times New Roman"/>
                <w:b/>
                <w:sz w:val="24"/>
                <w:szCs w:val="24"/>
              </w:rPr>
              <w:t xml:space="preserve">Ответственные за информационную кампанию - отделы управления образованием муниципальных районов, </w:t>
            </w:r>
            <w:r w:rsidRPr="00B605EB">
              <w:rPr>
                <w:rFonts w:ascii="Times New Roman" w:hAnsi="Times New Roman" w:cs="Times New Roman"/>
                <w:b/>
                <w:sz w:val="24"/>
                <w:szCs w:val="24"/>
              </w:rPr>
              <w:t>г. Казани</w:t>
            </w:r>
          </w:p>
        </w:tc>
      </w:tr>
      <w:tr w:rsidR="00BF2127" w:rsidRPr="00AC0B78" w:rsidTr="00B32962">
        <w:tc>
          <w:tcPr>
            <w:tcW w:w="417" w:type="pct"/>
          </w:tcPr>
          <w:p w:rsidR="00BF2127" w:rsidRPr="00B605EB" w:rsidRDefault="00BF2127" w:rsidP="00B605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5EB"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883" w:type="pct"/>
          </w:tcPr>
          <w:p w:rsidR="00BF2127" w:rsidRPr="00B605EB" w:rsidRDefault="00BF2127" w:rsidP="00B605EB">
            <w:pPr>
              <w:pStyle w:val="ListParagraph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>Видео</w:t>
            </w:r>
          </w:p>
          <w:p w:rsidR="00BF2127" w:rsidRPr="00B605EB" w:rsidRDefault="00BF2127" w:rsidP="00B605EB">
            <w:pPr>
              <w:pStyle w:val="ListParagraph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 xml:space="preserve">Фотоколлаж </w:t>
            </w:r>
          </w:p>
          <w:p w:rsidR="00BF2127" w:rsidRPr="00B605EB" w:rsidRDefault="00BF2127" w:rsidP="00B605EB">
            <w:pPr>
              <w:pStyle w:val="ListParagraph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  <w:r w:rsidRPr="00B605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Prezi</w:t>
            </w:r>
          </w:p>
          <w:p w:rsidR="00BF2127" w:rsidRPr="00B605EB" w:rsidRDefault="00BF2127" w:rsidP="00B605EB">
            <w:pPr>
              <w:pStyle w:val="ListParagraph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>Флешмобы и акции</w:t>
            </w:r>
          </w:p>
          <w:p w:rsidR="00BF2127" w:rsidRPr="00B605EB" w:rsidRDefault="00BF2127" w:rsidP="00B605EB">
            <w:pPr>
              <w:pStyle w:val="ListParagraph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>Прямые эфиры</w:t>
            </w:r>
          </w:p>
          <w:p w:rsidR="00BF2127" w:rsidRPr="00B605EB" w:rsidRDefault="00BF2127" w:rsidP="00B605EB">
            <w:pPr>
              <w:pStyle w:val="ListParagraph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>Видеоконтент</w:t>
            </w:r>
          </w:p>
          <w:p w:rsidR="00BF2127" w:rsidRPr="00B605EB" w:rsidRDefault="00BF2127" w:rsidP="00B605EB">
            <w:pPr>
              <w:pStyle w:val="ListParagraph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>Опросы и голосования</w:t>
            </w:r>
          </w:p>
          <w:p w:rsidR="00BF2127" w:rsidRPr="00B605EB" w:rsidRDefault="00BF2127" w:rsidP="00B60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2127" w:rsidRPr="00B605EB" w:rsidRDefault="00BF2127" w:rsidP="00B605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>Важно! Материалы сопровождаются логотипом Года педагога и наставника</w:t>
            </w:r>
          </w:p>
        </w:tc>
        <w:tc>
          <w:tcPr>
            <w:tcW w:w="3700" w:type="pct"/>
          </w:tcPr>
          <w:p w:rsidR="00BF2127" w:rsidRPr="00B605EB" w:rsidRDefault="00BF2127" w:rsidP="00B605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5EB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05EB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Ответственным за информационную кампанию</w:t>
            </w: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BF2127" w:rsidRPr="00B605EB" w:rsidRDefault="00BF2127" w:rsidP="00B605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 xml:space="preserve">Разместить в срок до 15 </w:t>
            </w:r>
            <w:r w:rsidRPr="00B605EB"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сентября </w:t>
            </w: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>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ость о мероприятии в соц</w:t>
            </w: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>сети организации (вконтакте) с хештегами:</w:t>
            </w:r>
          </w:p>
          <w:p w:rsidR="00BF2127" w:rsidRPr="00B605EB" w:rsidRDefault="00BF2127" w:rsidP="00B605EB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>#ГодПедагогаНаставника</w:t>
            </w:r>
          </w:p>
          <w:p w:rsidR="00BF2127" w:rsidRPr="00B605EB" w:rsidRDefault="00BF2127" w:rsidP="00B605EB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 xml:space="preserve">#ГодПедагога2023 </w:t>
            </w:r>
          </w:p>
          <w:p w:rsidR="00BF2127" w:rsidRPr="00B605EB" w:rsidRDefault="00BF2127" w:rsidP="00B605EB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>#ГодНаставника2023</w:t>
            </w:r>
          </w:p>
          <w:p w:rsidR="00BF2127" w:rsidRPr="00B605EB" w:rsidRDefault="00BF2127" w:rsidP="00B60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>или на сайтах организаций.</w:t>
            </w:r>
          </w:p>
          <w:p w:rsidR="00BF2127" w:rsidRPr="00B605EB" w:rsidRDefault="00BF2127" w:rsidP="00B60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2127" w:rsidRPr="00B605EB" w:rsidRDefault="00BF2127" w:rsidP="00B60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 xml:space="preserve">1.2. Разместить в срок до 15 </w:t>
            </w:r>
            <w:r w:rsidRPr="00B605EB"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сентября </w:t>
            </w: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 xml:space="preserve">ссылку (п.п. 1.1.) на новость в Яндекс форме: </w:t>
            </w:r>
            <w:hyperlink r:id="rId14" w:history="1">
              <w:r w:rsidRPr="00B605EB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</w:rPr>
                <w:t>https://forms.yandex.ru/u/63d37d133e9d084f240563a2/</w:t>
              </w:r>
            </w:hyperlink>
          </w:p>
          <w:p w:rsidR="00BF2127" w:rsidRPr="00B605EB" w:rsidRDefault="00BF2127" w:rsidP="00B60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2127" w:rsidRPr="00B605EB" w:rsidRDefault="00BF2127" w:rsidP="00B605E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05EB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05EB">
              <w:rPr>
                <w:rFonts w:ascii="Times New Roman" w:hAnsi="Times New Roman" w:cs="Times New Roman"/>
                <w:b/>
                <w:sz w:val="24"/>
                <w:szCs w:val="24"/>
              </w:rPr>
              <w:t>Центру оценки профессионального мастерства и квалификации педагогов:</w:t>
            </w:r>
          </w:p>
          <w:p w:rsidR="00BF2127" w:rsidRPr="00B605EB" w:rsidRDefault="00BF2127" w:rsidP="00B605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 xml:space="preserve">Разместить в срок до 16 </w:t>
            </w:r>
            <w:r w:rsidRPr="00B605EB"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сентября </w:t>
            </w: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>ссылки ответственных организаций на онлайн доске Padlet «Год педагога и наставника 2023. Выставки. Акции»</w:t>
            </w:r>
          </w:p>
          <w:p w:rsidR="00BF2127" w:rsidRPr="00B605EB" w:rsidRDefault="00BF2127" w:rsidP="00B605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2127" w:rsidRPr="00B605EB" w:rsidRDefault="00BF2127" w:rsidP="00B605E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>Разместить в ГИС ЭО РТ</w:t>
            </w:r>
            <w:r w:rsidRPr="00B605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>баннер со ссылкой на</w:t>
            </w:r>
            <w:r w:rsidRPr="00B605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>онлайн доску Padlet «Год педагога и наставника 2023. Выставки. Акции» для общего доступа.</w:t>
            </w:r>
          </w:p>
          <w:p w:rsidR="00BF2127" w:rsidRPr="00B605EB" w:rsidRDefault="00BF2127" w:rsidP="00B60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2127" w:rsidRPr="00B605EB" w:rsidRDefault="00BF2127" w:rsidP="00B605EB">
            <w:pPr>
              <w:pStyle w:val="ListParagraph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5EB">
              <w:rPr>
                <w:rFonts w:ascii="Times New Roman" w:hAnsi="Times New Roman" w:cs="Times New Roman"/>
                <w:b/>
                <w:sz w:val="24"/>
                <w:szCs w:val="24"/>
              </w:rPr>
              <w:t>3. Всем образовательным организациям</w:t>
            </w: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 xml:space="preserve"> в срок до 25 </w:t>
            </w:r>
            <w:r w:rsidRPr="00B605EB"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>сентября</w:t>
            </w: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BF2127" w:rsidRPr="00B605EB" w:rsidRDefault="00BF2127" w:rsidP="00B605EB">
            <w:pPr>
              <w:pStyle w:val="ListParagraph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 xml:space="preserve">Разместить информацию </w:t>
            </w:r>
            <w:r w:rsidRPr="00B605EB">
              <w:rPr>
                <w:rFonts w:ascii="Times New Roman" w:hAnsi="Times New Roman" w:cs="Times New Roman"/>
                <w:b/>
                <w:sz w:val="24"/>
                <w:szCs w:val="24"/>
              </w:rPr>
              <w:t>о своих мероприятиях</w:t>
            </w: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 xml:space="preserve"> в социальных сетях (вконтакте) с хештегами:</w:t>
            </w:r>
          </w:p>
          <w:p w:rsidR="00BF2127" w:rsidRPr="00B605EB" w:rsidRDefault="00BF2127" w:rsidP="00B605EB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>#ГодПедагогаНаставника</w:t>
            </w:r>
          </w:p>
          <w:p w:rsidR="00BF2127" w:rsidRPr="00B605EB" w:rsidRDefault="00BF2127" w:rsidP="00B605EB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 xml:space="preserve">#ГодПедагога2023 </w:t>
            </w:r>
          </w:p>
          <w:p w:rsidR="00BF2127" w:rsidRPr="00B605EB" w:rsidRDefault="00BF2127" w:rsidP="00B605EB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>#ГодНаставника2023</w:t>
            </w:r>
          </w:p>
          <w:p w:rsidR="00BF2127" w:rsidRPr="00B605EB" w:rsidRDefault="00BF2127" w:rsidP="00B60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>или на сайтах организаций.</w:t>
            </w:r>
          </w:p>
          <w:p w:rsidR="00BF2127" w:rsidRPr="00B605EB" w:rsidRDefault="00BF2127" w:rsidP="00B60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2127" w:rsidRPr="00B605EB" w:rsidRDefault="00BF2127" w:rsidP="00B605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>3.2. Сделать в своих социальных сетях репост новостей, размещенных на</w:t>
            </w:r>
            <w:r w:rsidRPr="00B605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>онлайн доске Padlet «Год педагога и наставника 2023. Выставки. Акции» (доступ – через баннер в ГИС ЭО РТ)</w:t>
            </w:r>
          </w:p>
        </w:tc>
      </w:tr>
      <w:tr w:rsidR="00BF2127" w:rsidRPr="00AC0B78" w:rsidTr="00B32962">
        <w:trPr>
          <w:trHeight w:val="1171"/>
        </w:trPr>
        <w:tc>
          <w:tcPr>
            <w:tcW w:w="5000" w:type="pct"/>
            <w:gridSpan w:val="3"/>
          </w:tcPr>
          <w:p w:rsidR="00BF2127" w:rsidRPr="00B605EB" w:rsidRDefault="00BF2127" w:rsidP="00B605E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B605EB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10. Акция-видеопривет «Здравствуй, школа!»</w:t>
            </w:r>
          </w:p>
          <w:p w:rsidR="00BF2127" w:rsidRPr="00B605EB" w:rsidRDefault="00BF2127" w:rsidP="00B605E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05EB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Организаторы - все образовательные организации РТ</w:t>
            </w:r>
          </w:p>
          <w:p w:rsidR="00BF2127" w:rsidRPr="00B605EB" w:rsidRDefault="00BF2127" w:rsidP="00B605E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605EB">
              <w:rPr>
                <w:rFonts w:ascii="Times New Roman" w:hAnsi="Times New Roman"/>
                <w:b/>
                <w:sz w:val="24"/>
                <w:szCs w:val="24"/>
              </w:rPr>
              <w:t xml:space="preserve">Материал для размещения в социальной сети и/или на сайте МОиН РТ/общей доске Padlet (через размещение ссылки на Яндекс форме) готовят педагогические классы </w:t>
            </w:r>
            <w:r w:rsidRPr="00B605EB">
              <w:rPr>
                <w:rFonts w:ascii="Times New Roman" w:hAnsi="Times New Roman" w:cs="Times New Roman"/>
                <w:b/>
                <w:sz w:val="24"/>
                <w:szCs w:val="24"/>
              </w:rPr>
              <w:t>Альметьевского, Высокогорского, Арского муниципальных районов, г. Казани</w:t>
            </w:r>
          </w:p>
          <w:p w:rsidR="00BF2127" w:rsidRPr="00B605EB" w:rsidRDefault="00BF2127" w:rsidP="00B605E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05EB">
              <w:rPr>
                <w:rFonts w:ascii="Times New Roman" w:hAnsi="Times New Roman"/>
                <w:b/>
                <w:sz w:val="24"/>
                <w:szCs w:val="24"/>
              </w:rPr>
              <w:t xml:space="preserve">Ответственные за информационную кампанию  - отделы управления образованием муниципальных районов, </w:t>
            </w:r>
            <w:r w:rsidRPr="00B605EB">
              <w:rPr>
                <w:rFonts w:ascii="Times New Roman" w:hAnsi="Times New Roman" w:cs="Times New Roman"/>
                <w:b/>
                <w:sz w:val="24"/>
                <w:szCs w:val="24"/>
              </w:rPr>
              <w:t>г. Казани</w:t>
            </w:r>
          </w:p>
        </w:tc>
      </w:tr>
      <w:tr w:rsidR="00BF2127" w:rsidRPr="00AC0B78" w:rsidTr="00B32962">
        <w:tc>
          <w:tcPr>
            <w:tcW w:w="417" w:type="pct"/>
          </w:tcPr>
          <w:p w:rsidR="00BF2127" w:rsidRPr="00B605EB" w:rsidRDefault="00BF2127" w:rsidP="00B605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605E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сентябрь </w:t>
            </w:r>
          </w:p>
        </w:tc>
        <w:tc>
          <w:tcPr>
            <w:tcW w:w="883" w:type="pct"/>
          </w:tcPr>
          <w:p w:rsidR="00BF2127" w:rsidRPr="00B605EB" w:rsidRDefault="00BF2127" w:rsidP="00B605EB">
            <w:pPr>
              <w:pStyle w:val="ListParagraph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>Видео</w:t>
            </w:r>
          </w:p>
          <w:p w:rsidR="00BF2127" w:rsidRPr="00B605EB" w:rsidRDefault="00BF2127" w:rsidP="00B605EB">
            <w:pPr>
              <w:pStyle w:val="ListParagraph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  <w:r w:rsidRPr="00B605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Prezi</w:t>
            </w:r>
          </w:p>
          <w:p w:rsidR="00BF2127" w:rsidRPr="00B605EB" w:rsidRDefault="00BF2127" w:rsidP="00B605EB">
            <w:pPr>
              <w:pStyle w:val="ListParagraph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>Флешмобы и акции</w:t>
            </w:r>
          </w:p>
          <w:p w:rsidR="00BF2127" w:rsidRPr="00B605EB" w:rsidRDefault="00BF2127" w:rsidP="00B605EB">
            <w:pPr>
              <w:pStyle w:val="ListParagraph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>Прямые эфиры</w:t>
            </w:r>
          </w:p>
          <w:p w:rsidR="00BF2127" w:rsidRPr="00B605EB" w:rsidRDefault="00BF2127" w:rsidP="00B605EB">
            <w:pPr>
              <w:pStyle w:val="ListParagraph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>Видеоконтент</w:t>
            </w:r>
          </w:p>
          <w:p w:rsidR="00BF2127" w:rsidRPr="00B605EB" w:rsidRDefault="00BF2127" w:rsidP="00B605EB">
            <w:pPr>
              <w:pStyle w:val="ListParagraph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>Опросы и голосования</w:t>
            </w:r>
          </w:p>
          <w:p w:rsidR="00BF2127" w:rsidRPr="00B605EB" w:rsidRDefault="00BF2127" w:rsidP="00B60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2127" w:rsidRPr="00B605EB" w:rsidRDefault="00BF2127" w:rsidP="00B605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>Важно! Материалы сопровождаются логотипом Года педагога и наставника</w:t>
            </w:r>
          </w:p>
        </w:tc>
        <w:tc>
          <w:tcPr>
            <w:tcW w:w="3700" w:type="pct"/>
          </w:tcPr>
          <w:p w:rsidR="00BF2127" w:rsidRPr="00B605EB" w:rsidRDefault="00BF2127" w:rsidP="00B605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5EB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05EB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Ответственным за информационную кампанию</w:t>
            </w: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BF2127" w:rsidRPr="00B605EB" w:rsidRDefault="00BF2127" w:rsidP="00B605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 xml:space="preserve">Разместить в срок до 15 </w:t>
            </w:r>
            <w:r w:rsidRPr="00B605EB"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сентября </w:t>
            </w: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>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ость о мероприятии в соц</w:t>
            </w: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>сети организации (вконтакте) с хештегами:</w:t>
            </w:r>
          </w:p>
          <w:p w:rsidR="00BF2127" w:rsidRPr="00B605EB" w:rsidRDefault="00BF2127" w:rsidP="00B605EB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>#ГодПедагогаНаставника</w:t>
            </w:r>
          </w:p>
          <w:p w:rsidR="00BF2127" w:rsidRPr="00B605EB" w:rsidRDefault="00BF2127" w:rsidP="00B605EB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 xml:space="preserve">#ГодПедагога2023 </w:t>
            </w:r>
          </w:p>
          <w:p w:rsidR="00BF2127" w:rsidRPr="00B605EB" w:rsidRDefault="00BF2127" w:rsidP="00B605EB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>#ГодНаставника2023</w:t>
            </w:r>
          </w:p>
          <w:p w:rsidR="00BF2127" w:rsidRPr="00B605EB" w:rsidRDefault="00BF2127" w:rsidP="00B60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>или на сайтах организаций.</w:t>
            </w:r>
          </w:p>
          <w:p w:rsidR="00BF2127" w:rsidRPr="00B605EB" w:rsidRDefault="00BF2127" w:rsidP="00B60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2127" w:rsidRPr="00B605EB" w:rsidRDefault="00BF2127" w:rsidP="00B60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 xml:space="preserve">1.2. Разместить в срок до 15 </w:t>
            </w:r>
            <w:r w:rsidRPr="00B605EB"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сентября </w:t>
            </w: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 xml:space="preserve">ссылку (п.п. 1.1.) на новость в Яндекс форме: </w:t>
            </w:r>
            <w:hyperlink r:id="rId15" w:history="1">
              <w:r w:rsidRPr="00B605EB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</w:rPr>
                <w:t>https://forms.yandex.ru/u/63d37d133e9d084f240563a2/</w:t>
              </w:r>
            </w:hyperlink>
          </w:p>
          <w:p w:rsidR="00BF2127" w:rsidRPr="00B605EB" w:rsidRDefault="00BF2127" w:rsidP="00B60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2127" w:rsidRPr="00B605EB" w:rsidRDefault="00BF2127" w:rsidP="00B605E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05EB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05EB">
              <w:rPr>
                <w:rFonts w:ascii="Times New Roman" w:hAnsi="Times New Roman" w:cs="Times New Roman"/>
                <w:b/>
                <w:sz w:val="24"/>
                <w:szCs w:val="24"/>
              </w:rPr>
              <w:t>Центру оценки профессионального мастерства и квалификации педагогов:</w:t>
            </w:r>
          </w:p>
          <w:p w:rsidR="00BF2127" w:rsidRPr="00B605EB" w:rsidRDefault="00BF2127" w:rsidP="00B605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 xml:space="preserve">2.1. Разместить в срок до 16 </w:t>
            </w:r>
            <w:r w:rsidRPr="00B605EB"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сентября </w:t>
            </w: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>ссылки ответственных организаций на онлайн доске Padlet «Год педагога и наставника 2023. Выставки. Акции»</w:t>
            </w:r>
          </w:p>
          <w:p w:rsidR="00BF2127" w:rsidRPr="00B605EB" w:rsidRDefault="00BF2127" w:rsidP="00B605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2127" w:rsidRPr="00B605EB" w:rsidRDefault="00BF2127" w:rsidP="00B605E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>2.2. Разместить в ГИС ЭО РТ</w:t>
            </w:r>
            <w:r w:rsidRPr="00B605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>баннер со ссылкой на</w:t>
            </w:r>
            <w:r w:rsidRPr="00B605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>онлайн доску Padlet «Год педагога и наставника 2023. Выставки. Акции» для общего доступа.</w:t>
            </w:r>
          </w:p>
          <w:p w:rsidR="00BF2127" w:rsidRPr="00B605EB" w:rsidRDefault="00BF2127" w:rsidP="00B60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2127" w:rsidRPr="00B605EB" w:rsidRDefault="00BF2127" w:rsidP="00B605EB">
            <w:pPr>
              <w:pStyle w:val="ListParagraph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5EB">
              <w:rPr>
                <w:rFonts w:ascii="Times New Roman" w:hAnsi="Times New Roman" w:cs="Times New Roman"/>
                <w:b/>
                <w:sz w:val="24"/>
                <w:szCs w:val="24"/>
              </w:rPr>
              <w:t>3. Всем образовательным организациям</w:t>
            </w: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 xml:space="preserve"> в срок до 25 </w:t>
            </w:r>
            <w:r w:rsidRPr="00B605EB"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>сентября</w:t>
            </w: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BF2127" w:rsidRPr="00B605EB" w:rsidRDefault="00BF2127" w:rsidP="00B605EB">
            <w:pPr>
              <w:pStyle w:val="ListParagraph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 xml:space="preserve">3.1. Разместить информацию </w:t>
            </w:r>
            <w:r w:rsidRPr="00B605EB">
              <w:rPr>
                <w:rFonts w:ascii="Times New Roman" w:hAnsi="Times New Roman" w:cs="Times New Roman"/>
                <w:b/>
                <w:sz w:val="24"/>
                <w:szCs w:val="24"/>
              </w:rPr>
              <w:t>о своих мероприятиях</w:t>
            </w: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 xml:space="preserve"> в социальных сетях (вконтакте) с хештегами:</w:t>
            </w:r>
          </w:p>
          <w:p w:rsidR="00BF2127" w:rsidRPr="00B605EB" w:rsidRDefault="00BF2127" w:rsidP="00B605EB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>#ГодПедагогаНаставника</w:t>
            </w:r>
          </w:p>
          <w:p w:rsidR="00BF2127" w:rsidRPr="00B605EB" w:rsidRDefault="00BF2127" w:rsidP="00B605EB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 xml:space="preserve">#ГодПедагога2023 </w:t>
            </w:r>
          </w:p>
          <w:p w:rsidR="00BF2127" w:rsidRPr="00B605EB" w:rsidRDefault="00BF2127" w:rsidP="00B605EB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>#ГодНаставника2023</w:t>
            </w:r>
          </w:p>
          <w:p w:rsidR="00BF2127" w:rsidRPr="00B605EB" w:rsidRDefault="00BF2127" w:rsidP="00B60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>или на сайтах организаций.</w:t>
            </w:r>
          </w:p>
          <w:p w:rsidR="00BF2127" w:rsidRPr="00B605EB" w:rsidRDefault="00BF2127" w:rsidP="00B60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2127" w:rsidRPr="00B605EB" w:rsidRDefault="00BF2127" w:rsidP="00B605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>3.2. Сделать в своих социальных сетях репост новостей, размещенных на</w:t>
            </w:r>
            <w:r w:rsidRPr="00B605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>онлайн доске Padlet «Год педагога и наставника 2023. Выставки. Акции» (доступ – через баннер в ГИС ЭО РТ)</w:t>
            </w:r>
          </w:p>
        </w:tc>
      </w:tr>
      <w:tr w:rsidR="00BF2127" w:rsidRPr="00AC0B78" w:rsidTr="00B32962">
        <w:tc>
          <w:tcPr>
            <w:tcW w:w="5000" w:type="pct"/>
            <w:gridSpan w:val="3"/>
          </w:tcPr>
          <w:p w:rsidR="00BF2127" w:rsidRPr="00B605EB" w:rsidRDefault="00BF2127" w:rsidP="00B605E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605EB">
              <w:rPr>
                <w:rFonts w:ascii="Times New Roman" w:hAnsi="Times New Roman"/>
                <w:b/>
                <w:sz w:val="24"/>
                <w:szCs w:val="24"/>
              </w:rPr>
              <w:t>11. Выставка-поздравление «День учителя - праздник прекрасный»</w:t>
            </w:r>
          </w:p>
          <w:p w:rsidR="00BF2127" w:rsidRPr="00B605EB" w:rsidRDefault="00BF2127" w:rsidP="00B605E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05EB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Организаторы - все образовательные организации РТ</w:t>
            </w:r>
          </w:p>
          <w:p w:rsidR="00BF2127" w:rsidRPr="00B605EB" w:rsidRDefault="00BF2127" w:rsidP="00B605E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05EB">
              <w:rPr>
                <w:rFonts w:ascii="Times New Roman" w:hAnsi="Times New Roman"/>
                <w:b/>
                <w:sz w:val="24"/>
                <w:szCs w:val="24"/>
              </w:rPr>
              <w:t xml:space="preserve">Материал для размещения в социальной сети и/или на сайте МОиН РТ/общей доске Padlet (через размещение ссылки на Яндекс форме) готовят педагогические классы </w:t>
            </w:r>
            <w:r w:rsidRPr="00B605EB">
              <w:rPr>
                <w:rFonts w:ascii="Times New Roman" w:hAnsi="Times New Roman" w:cs="Times New Roman"/>
                <w:b/>
                <w:sz w:val="24"/>
                <w:szCs w:val="24"/>
              </w:rPr>
              <w:t>Зеленодольского, Елабужского, Заинского, Актанышского муниципальных районов</w:t>
            </w:r>
          </w:p>
          <w:p w:rsidR="00BF2127" w:rsidRPr="00B605EB" w:rsidRDefault="00BF2127" w:rsidP="00B605E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05EB">
              <w:rPr>
                <w:rFonts w:ascii="Times New Roman" w:hAnsi="Times New Roman"/>
                <w:b/>
                <w:sz w:val="24"/>
                <w:szCs w:val="24"/>
              </w:rPr>
              <w:t>Ответственные за информационную кампанию  - отделы управления образованием муниципальных районов</w:t>
            </w:r>
          </w:p>
        </w:tc>
      </w:tr>
      <w:tr w:rsidR="00BF2127" w:rsidRPr="00AC0B78" w:rsidTr="00B32962">
        <w:tc>
          <w:tcPr>
            <w:tcW w:w="417" w:type="pct"/>
          </w:tcPr>
          <w:p w:rsidR="00BF2127" w:rsidRPr="00B605EB" w:rsidRDefault="00BF2127" w:rsidP="00B605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5EB"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октябрь </w:t>
            </w:r>
          </w:p>
        </w:tc>
        <w:tc>
          <w:tcPr>
            <w:tcW w:w="883" w:type="pct"/>
          </w:tcPr>
          <w:p w:rsidR="00BF2127" w:rsidRPr="00B605EB" w:rsidRDefault="00BF2127" w:rsidP="00B605EB">
            <w:pPr>
              <w:pStyle w:val="ListParagraph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>Видео</w:t>
            </w:r>
          </w:p>
          <w:p w:rsidR="00BF2127" w:rsidRPr="00B605EB" w:rsidRDefault="00BF2127" w:rsidP="00B605EB">
            <w:pPr>
              <w:pStyle w:val="ListParagraph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 xml:space="preserve">Фотоколлаж </w:t>
            </w:r>
          </w:p>
          <w:p w:rsidR="00BF2127" w:rsidRPr="00B605EB" w:rsidRDefault="00BF2127" w:rsidP="00B605EB">
            <w:pPr>
              <w:pStyle w:val="ListParagraph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  <w:r w:rsidRPr="00B605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Prezi</w:t>
            </w:r>
          </w:p>
          <w:p w:rsidR="00BF2127" w:rsidRPr="00B605EB" w:rsidRDefault="00BF2127" w:rsidP="00B605EB">
            <w:pPr>
              <w:pStyle w:val="ListParagraph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>Флешмобы и акции</w:t>
            </w:r>
          </w:p>
          <w:p w:rsidR="00BF2127" w:rsidRPr="00B605EB" w:rsidRDefault="00BF2127" w:rsidP="00B605EB">
            <w:pPr>
              <w:pStyle w:val="ListParagraph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>Прямые эфиры</w:t>
            </w:r>
          </w:p>
          <w:p w:rsidR="00BF2127" w:rsidRPr="00B605EB" w:rsidRDefault="00BF2127" w:rsidP="00B605EB">
            <w:pPr>
              <w:pStyle w:val="ListParagraph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>Видеоконтент</w:t>
            </w:r>
          </w:p>
          <w:p w:rsidR="00BF2127" w:rsidRPr="00B605EB" w:rsidRDefault="00BF2127" w:rsidP="00B605EB">
            <w:pPr>
              <w:pStyle w:val="ListParagraph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>Опросы и голосования</w:t>
            </w:r>
          </w:p>
          <w:p w:rsidR="00BF2127" w:rsidRPr="00B605EB" w:rsidRDefault="00BF2127" w:rsidP="00B60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2127" w:rsidRPr="00B605EB" w:rsidRDefault="00BF2127" w:rsidP="00B605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>Важно! Материалы сопровождаются логотипом Года педагога и наставника</w:t>
            </w:r>
          </w:p>
        </w:tc>
        <w:tc>
          <w:tcPr>
            <w:tcW w:w="3700" w:type="pct"/>
          </w:tcPr>
          <w:p w:rsidR="00BF2127" w:rsidRPr="00B605EB" w:rsidRDefault="00BF2127" w:rsidP="00B605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5EB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05EB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Ответственным за информационную кампанию</w:t>
            </w: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BF2127" w:rsidRPr="00B605EB" w:rsidRDefault="00BF2127" w:rsidP="00B605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 xml:space="preserve">1.1. Разместить в срок до 15 </w:t>
            </w:r>
            <w:r w:rsidRPr="00B605EB"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октября </w:t>
            </w: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>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ость о мероприятии в соц</w:t>
            </w: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>сети организации (вконтакте) с хештегами:</w:t>
            </w:r>
          </w:p>
          <w:p w:rsidR="00BF2127" w:rsidRPr="00B605EB" w:rsidRDefault="00BF2127" w:rsidP="00B605EB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>#ГодПедагогаНаставника</w:t>
            </w:r>
          </w:p>
          <w:p w:rsidR="00BF2127" w:rsidRPr="00B605EB" w:rsidRDefault="00BF2127" w:rsidP="00B605EB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 xml:space="preserve">#ГодПедагога2023 </w:t>
            </w:r>
          </w:p>
          <w:p w:rsidR="00BF2127" w:rsidRPr="00B605EB" w:rsidRDefault="00BF2127" w:rsidP="00B605EB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>#ГодНаставника2023</w:t>
            </w:r>
          </w:p>
          <w:p w:rsidR="00BF2127" w:rsidRPr="00B605EB" w:rsidRDefault="00BF2127" w:rsidP="00B60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>или на сайтах организаций.</w:t>
            </w:r>
          </w:p>
          <w:p w:rsidR="00BF2127" w:rsidRPr="00B605EB" w:rsidRDefault="00BF2127" w:rsidP="00B60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2127" w:rsidRPr="00B605EB" w:rsidRDefault="00BF2127" w:rsidP="00B60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 xml:space="preserve">1.2. Разместить в срок до 15 </w:t>
            </w:r>
            <w:r w:rsidRPr="00B605EB"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октября </w:t>
            </w: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 xml:space="preserve">ссылку (п.п. 1.1.) на новость в Яндекс форме: </w:t>
            </w:r>
            <w:hyperlink r:id="rId16" w:history="1">
              <w:r w:rsidRPr="00B605EB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</w:rPr>
                <w:t>https://forms.yandex.ru/u/63d37d133e9d084f240563a2/</w:t>
              </w:r>
            </w:hyperlink>
          </w:p>
          <w:p w:rsidR="00BF2127" w:rsidRPr="00B605EB" w:rsidRDefault="00BF2127" w:rsidP="00B60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2127" w:rsidRPr="00B605EB" w:rsidRDefault="00BF2127" w:rsidP="00B605E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05EB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05EB">
              <w:rPr>
                <w:rFonts w:ascii="Times New Roman" w:hAnsi="Times New Roman" w:cs="Times New Roman"/>
                <w:b/>
                <w:sz w:val="24"/>
                <w:szCs w:val="24"/>
              </w:rPr>
              <w:t>Центру оценки профессионального мастерства и квалификации педагогов:</w:t>
            </w:r>
          </w:p>
          <w:p w:rsidR="00BF2127" w:rsidRPr="00B605EB" w:rsidRDefault="00BF2127" w:rsidP="00B605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 xml:space="preserve">2.1. Разместить в срок до 16 </w:t>
            </w:r>
            <w:r w:rsidRPr="00B605EB"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октября </w:t>
            </w: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>ссылки ответственных организаций на онлайн доске Padlet «Год педагога и наставника 2023. Выставки. Акции»</w:t>
            </w:r>
          </w:p>
          <w:p w:rsidR="00BF2127" w:rsidRPr="00B605EB" w:rsidRDefault="00BF2127" w:rsidP="00B605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2127" w:rsidRPr="00B605EB" w:rsidRDefault="00BF2127" w:rsidP="00B605E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>2.2. Разместить в ГИС ЭО РТ</w:t>
            </w:r>
            <w:r w:rsidRPr="00B605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>баннер со ссылкой на</w:t>
            </w:r>
            <w:r w:rsidRPr="00B605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>онлайн доску Padlet «Год педагога и наставника 2023. Выставки. Акции» для общего доступа.</w:t>
            </w:r>
          </w:p>
          <w:p w:rsidR="00BF2127" w:rsidRPr="00B605EB" w:rsidRDefault="00BF2127" w:rsidP="00B60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2127" w:rsidRPr="00B605EB" w:rsidRDefault="00BF2127" w:rsidP="00B605EB">
            <w:pPr>
              <w:pStyle w:val="ListParagraph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5EB">
              <w:rPr>
                <w:rFonts w:ascii="Times New Roman" w:hAnsi="Times New Roman" w:cs="Times New Roman"/>
                <w:b/>
                <w:sz w:val="24"/>
                <w:szCs w:val="24"/>
              </w:rPr>
              <w:t>3. Всем образовательным организациям</w:t>
            </w: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 xml:space="preserve"> в срок до 25 </w:t>
            </w:r>
            <w:r w:rsidRPr="00B605EB"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>октября</w:t>
            </w: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BF2127" w:rsidRPr="00B605EB" w:rsidRDefault="00BF2127" w:rsidP="00B605EB">
            <w:pPr>
              <w:pStyle w:val="ListParagraph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 xml:space="preserve">3.1. Разместить информацию </w:t>
            </w:r>
            <w:r w:rsidRPr="00B605EB">
              <w:rPr>
                <w:rFonts w:ascii="Times New Roman" w:hAnsi="Times New Roman" w:cs="Times New Roman"/>
                <w:b/>
                <w:sz w:val="24"/>
                <w:szCs w:val="24"/>
              </w:rPr>
              <w:t>о своих мероприятиях</w:t>
            </w: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 xml:space="preserve"> в социальных сетях (вконтакте) с хештегами:</w:t>
            </w:r>
          </w:p>
          <w:p w:rsidR="00BF2127" w:rsidRPr="00B605EB" w:rsidRDefault="00BF2127" w:rsidP="00B605EB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>#ГодПедагогаНаставника</w:t>
            </w:r>
          </w:p>
          <w:p w:rsidR="00BF2127" w:rsidRPr="00B605EB" w:rsidRDefault="00BF2127" w:rsidP="00B605EB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 xml:space="preserve">#ГодПедагога2023 </w:t>
            </w:r>
          </w:p>
          <w:p w:rsidR="00BF2127" w:rsidRPr="00B605EB" w:rsidRDefault="00BF2127" w:rsidP="00B605EB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>#ГодНаставника2023</w:t>
            </w:r>
          </w:p>
          <w:p w:rsidR="00BF2127" w:rsidRPr="00B605EB" w:rsidRDefault="00BF2127" w:rsidP="00B60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>или на сайтах организаций.</w:t>
            </w:r>
          </w:p>
          <w:p w:rsidR="00BF2127" w:rsidRPr="00B605EB" w:rsidRDefault="00BF2127" w:rsidP="00B60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2127" w:rsidRPr="00B605EB" w:rsidRDefault="00BF2127" w:rsidP="00B605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>3.2. Сделать в своих социальных сетях репост новостей, размещенных на</w:t>
            </w:r>
            <w:r w:rsidRPr="00B605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>онлайн доске Padlet «Год педагога и наставника 2023. Выставки. Акции» (доступ – через баннер в ГИС ЭО РТ)</w:t>
            </w:r>
          </w:p>
        </w:tc>
      </w:tr>
      <w:tr w:rsidR="00BF2127" w:rsidRPr="00AC0B78" w:rsidTr="00B32962">
        <w:tc>
          <w:tcPr>
            <w:tcW w:w="5000" w:type="pct"/>
            <w:gridSpan w:val="3"/>
          </w:tcPr>
          <w:p w:rsidR="00BF2127" w:rsidRPr="00B605EB" w:rsidRDefault="00BF2127" w:rsidP="00B605E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B605EB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12. Акция «От всей души» (Изготовление и вручение подарков ветеранам педагогического труда)</w:t>
            </w:r>
          </w:p>
          <w:p w:rsidR="00BF2127" w:rsidRPr="00B605EB" w:rsidRDefault="00BF2127" w:rsidP="00B605E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B605EB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Организаторы - все образовательные организации РТ</w:t>
            </w:r>
          </w:p>
          <w:p w:rsidR="00BF2127" w:rsidRPr="00B605EB" w:rsidRDefault="00BF2127" w:rsidP="00B605E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05EB">
              <w:rPr>
                <w:rFonts w:ascii="Times New Roman" w:hAnsi="Times New Roman"/>
                <w:b/>
                <w:sz w:val="24"/>
                <w:szCs w:val="24"/>
              </w:rPr>
              <w:t xml:space="preserve">Материал для размещения в социальной сети и/или на сайте МОиН РТ готовят </w:t>
            </w:r>
            <w:r w:rsidRPr="00B605EB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B605EB">
              <w:rPr>
                <w:rFonts w:ascii="Times New Roman" w:hAnsi="Times New Roman"/>
                <w:b/>
                <w:sz w:val="24"/>
                <w:szCs w:val="24"/>
              </w:rPr>
              <w:t>тветственные от муниципальных районов (ответственные за информационную кампанию)</w:t>
            </w:r>
          </w:p>
        </w:tc>
      </w:tr>
      <w:tr w:rsidR="00BF2127" w:rsidRPr="00AC0B78" w:rsidTr="00B32962">
        <w:tc>
          <w:tcPr>
            <w:tcW w:w="417" w:type="pct"/>
          </w:tcPr>
          <w:p w:rsidR="00BF2127" w:rsidRPr="00B605EB" w:rsidRDefault="00BF2127" w:rsidP="00B605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605E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октябрь</w:t>
            </w:r>
          </w:p>
        </w:tc>
        <w:tc>
          <w:tcPr>
            <w:tcW w:w="883" w:type="pct"/>
          </w:tcPr>
          <w:p w:rsidR="00BF2127" w:rsidRPr="00B605EB" w:rsidRDefault="00BF2127" w:rsidP="00B605EB">
            <w:pPr>
              <w:pStyle w:val="ListParagraph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 xml:space="preserve">Фотоколлаж </w:t>
            </w:r>
          </w:p>
          <w:p w:rsidR="00BF2127" w:rsidRPr="00B605EB" w:rsidRDefault="00BF2127" w:rsidP="00B605EB">
            <w:pPr>
              <w:pStyle w:val="ListParagraph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>Флешмобы и акции</w:t>
            </w:r>
          </w:p>
          <w:p w:rsidR="00BF2127" w:rsidRPr="00B605EB" w:rsidRDefault="00BF2127" w:rsidP="00B605EB">
            <w:pPr>
              <w:pStyle w:val="ListParagraph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>Прямые эфиры</w:t>
            </w:r>
          </w:p>
          <w:p w:rsidR="00BF2127" w:rsidRPr="00B605EB" w:rsidRDefault="00BF2127" w:rsidP="00B605EB">
            <w:pPr>
              <w:pStyle w:val="ListParagraph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>Видеоконтент</w:t>
            </w:r>
          </w:p>
          <w:p w:rsidR="00BF2127" w:rsidRPr="00B605EB" w:rsidRDefault="00BF2127" w:rsidP="00B605EB">
            <w:pPr>
              <w:pStyle w:val="ListParagraph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>Опросы и голосования</w:t>
            </w:r>
          </w:p>
          <w:p w:rsidR="00BF2127" w:rsidRPr="00B605EB" w:rsidRDefault="00BF2127" w:rsidP="00B60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2127" w:rsidRPr="00B605EB" w:rsidRDefault="00BF2127" w:rsidP="00B605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>Важно! Материалы сопровождаются логотипом Года педагога и наставника</w:t>
            </w:r>
          </w:p>
        </w:tc>
        <w:tc>
          <w:tcPr>
            <w:tcW w:w="3700" w:type="pct"/>
          </w:tcPr>
          <w:p w:rsidR="00BF2127" w:rsidRPr="00B605EB" w:rsidRDefault="00BF2127" w:rsidP="00B605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5EB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05EB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Ответственным за информационную кампанию</w:t>
            </w: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BF2127" w:rsidRPr="00B605EB" w:rsidRDefault="00BF2127" w:rsidP="00B605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 xml:space="preserve">1.1. Разместить в срок до 15 </w:t>
            </w:r>
            <w:r w:rsidRPr="00B605EB"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октября </w:t>
            </w: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>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вость о мероприятии в соц</w:t>
            </w: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>сети организации (вконтакте) с хештегами:</w:t>
            </w:r>
          </w:p>
          <w:p w:rsidR="00BF2127" w:rsidRPr="00B605EB" w:rsidRDefault="00BF2127" w:rsidP="00B605EB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>#ГодПедагогаНаставника</w:t>
            </w:r>
          </w:p>
          <w:p w:rsidR="00BF2127" w:rsidRPr="00B605EB" w:rsidRDefault="00BF2127" w:rsidP="00B605EB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 xml:space="preserve">#ГодПедагога2023 </w:t>
            </w:r>
          </w:p>
          <w:p w:rsidR="00BF2127" w:rsidRPr="00B605EB" w:rsidRDefault="00BF2127" w:rsidP="00B605EB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>#ГодНаставника2023</w:t>
            </w:r>
          </w:p>
          <w:p w:rsidR="00BF2127" w:rsidRPr="00B605EB" w:rsidRDefault="00BF2127" w:rsidP="00B60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>или на сайтах организаций.</w:t>
            </w:r>
          </w:p>
          <w:p w:rsidR="00BF2127" w:rsidRPr="00B605EB" w:rsidRDefault="00BF2127" w:rsidP="00B60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2127" w:rsidRPr="00B605EB" w:rsidRDefault="00BF2127" w:rsidP="00B60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 xml:space="preserve">1.2. Разместить в срок до 15 </w:t>
            </w:r>
            <w:r w:rsidRPr="00B605EB"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октября </w:t>
            </w: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 xml:space="preserve">ссылку (п.п. 1.1.) на новость в Яндекс форме: </w:t>
            </w:r>
            <w:hyperlink r:id="rId17" w:history="1">
              <w:r w:rsidRPr="00B605EB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</w:rPr>
                <w:t>https://forms.yandex.ru/u/63d37d133e9d084f240563a2/</w:t>
              </w:r>
            </w:hyperlink>
          </w:p>
          <w:p w:rsidR="00BF2127" w:rsidRPr="00B605EB" w:rsidRDefault="00BF2127" w:rsidP="00B60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2127" w:rsidRPr="00B605EB" w:rsidRDefault="00BF2127" w:rsidP="00B605E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05EB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05EB">
              <w:rPr>
                <w:rFonts w:ascii="Times New Roman" w:hAnsi="Times New Roman" w:cs="Times New Roman"/>
                <w:b/>
                <w:sz w:val="24"/>
                <w:szCs w:val="24"/>
              </w:rPr>
              <w:t>Центру оценки профессионального мастерства и квалификации педагогов:</w:t>
            </w:r>
          </w:p>
          <w:p w:rsidR="00BF2127" w:rsidRPr="00B605EB" w:rsidRDefault="00BF2127" w:rsidP="00B605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 xml:space="preserve">2.1. Разместить в срок до 16 </w:t>
            </w:r>
            <w:r w:rsidRPr="00B605EB"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октября </w:t>
            </w: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>ссылки ответственных организаций на онлайн доске Padlet «Год педагога и наставника 2023. Выставки. Акции»</w:t>
            </w:r>
          </w:p>
          <w:p w:rsidR="00BF2127" w:rsidRPr="00B605EB" w:rsidRDefault="00BF2127" w:rsidP="00B605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2127" w:rsidRPr="00B605EB" w:rsidRDefault="00BF2127" w:rsidP="00B605E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>2.2. Разместить в ГИС ЭО РТ</w:t>
            </w:r>
            <w:r w:rsidRPr="00B605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>баннер со ссылкой на</w:t>
            </w:r>
            <w:r w:rsidRPr="00B605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>онлайн доску Padlet «Год педагога и наставника 2023. Выставки. Акции» для общего доступа.</w:t>
            </w:r>
          </w:p>
          <w:p w:rsidR="00BF2127" w:rsidRPr="00B605EB" w:rsidRDefault="00BF2127" w:rsidP="00B60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2127" w:rsidRPr="00B605EB" w:rsidRDefault="00BF2127" w:rsidP="00B605EB">
            <w:pPr>
              <w:pStyle w:val="ListParagraph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5EB">
              <w:rPr>
                <w:rFonts w:ascii="Times New Roman" w:hAnsi="Times New Roman" w:cs="Times New Roman"/>
                <w:b/>
                <w:sz w:val="24"/>
                <w:szCs w:val="24"/>
              </w:rPr>
              <w:t>3. Всем образовательным организациям</w:t>
            </w: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 xml:space="preserve"> в срок до 25 </w:t>
            </w:r>
            <w:r w:rsidRPr="00B605EB"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>октября</w:t>
            </w: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BF2127" w:rsidRPr="00B605EB" w:rsidRDefault="00BF2127" w:rsidP="00B605EB">
            <w:pPr>
              <w:pStyle w:val="ListParagraph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 xml:space="preserve">3.1. Разместить информацию </w:t>
            </w:r>
            <w:r w:rsidRPr="00B605EB">
              <w:rPr>
                <w:rFonts w:ascii="Times New Roman" w:hAnsi="Times New Roman" w:cs="Times New Roman"/>
                <w:b/>
                <w:sz w:val="24"/>
                <w:szCs w:val="24"/>
              </w:rPr>
              <w:t>о своих мероприятиях</w:t>
            </w: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 xml:space="preserve"> в социальных сетях (вконтакте) с хештегами:</w:t>
            </w:r>
          </w:p>
          <w:p w:rsidR="00BF2127" w:rsidRPr="00B605EB" w:rsidRDefault="00BF2127" w:rsidP="00B605EB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>#ГодПедагогаНаставника</w:t>
            </w:r>
          </w:p>
          <w:p w:rsidR="00BF2127" w:rsidRPr="00B605EB" w:rsidRDefault="00BF2127" w:rsidP="00B605EB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 xml:space="preserve">#ГодПедагога2023 </w:t>
            </w:r>
          </w:p>
          <w:p w:rsidR="00BF2127" w:rsidRPr="00B605EB" w:rsidRDefault="00BF2127" w:rsidP="00B605EB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>#ГодНаставника2023</w:t>
            </w:r>
          </w:p>
          <w:p w:rsidR="00BF2127" w:rsidRPr="00B605EB" w:rsidRDefault="00BF2127" w:rsidP="00B60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>или на сайтах организаций.</w:t>
            </w:r>
          </w:p>
          <w:p w:rsidR="00BF2127" w:rsidRPr="00B605EB" w:rsidRDefault="00BF2127" w:rsidP="00B60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2127" w:rsidRPr="00B605EB" w:rsidRDefault="00BF2127" w:rsidP="00B605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>3.2. Сделать в своих социальных сетях репост новостей, размещенных на</w:t>
            </w:r>
            <w:r w:rsidRPr="00B605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>онлайн доске Padlet «Год педагога и наставника 2023. Выставки. Акции» (доступ – через баннер в ГИС ЭО РТ)</w:t>
            </w:r>
          </w:p>
        </w:tc>
      </w:tr>
      <w:tr w:rsidR="00BF2127" w:rsidRPr="00B24520" w:rsidTr="00B32962">
        <w:tc>
          <w:tcPr>
            <w:tcW w:w="5000" w:type="pct"/>
            <w:gridSpan w:val="3"/>
          </w:tcPr>
          <w:p w:rsidR="00BF2127" w:rsidRPr="00B605EB" w:rsidRDefault="00BF2127" w:rsidP="00B605E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05EB">
              <w:rPr>
                <w:rFonts w:ascii="Times New Roman" w:hAnsi="Times New Roman" w:cs="Times New Roman"/>
                <w:b/>
                <w:sz w:val="24"/>
                <w:szCs w:val="24"/>
              </w:rPr>
              <w:t>13. Выставка-путешествие «По самым старым учебным заведениям Татарстана»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</w:t>
            </w:r>
            <w:r w:rsidRPr="00B605EB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Организаторы - все образовательные организации РТ</w:t>
            </w:r>
          </w:p>
          <w:p w:rsidR="00BF2127" w:rsidRPr="00B605EB" w:rsidRDefault="00BF2127" w:rsidP="00B605E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05EB">
              <w:rPr>
                <w:rFonts w:ascii="Times New Roman" w:hAnsi="Times New Roman"/>
                <w:b/>
                <w:sz w:val="24"/>
                <w:szCs w:val="24"/>
              </w:rPr>
              <w:t>Материал для размещения в социальной сети и/или на сайте МОиН РТ готовят – Нижнекамский педагогический колледж, КФУ, педагогические вузы и СПО РТ (ответственные за информационную кампанию)</w:t>
            </w:r>
          </w:p>
        </w:tc>
      </w:tr>
      <w:tr w:rsidR="00BF2127" w:rsidRPr="00AC0B78" w:rsidTr="00B32962">
        <w:tc>
          <w:tcPr>
            <w:tcW w:w="417" w:type="pct"/>
          </w:tcPr>
          <w:p w:rsidR="00BF2127" w:rsidRPr="00B605EB" w:rsidRDefault="00BF2127" w:rsidP="00B605EB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883" w:type="pct"/>
          </w:tcPr>
          <w:p w:rsidR="00BF2127" w:rsidRPr="00B605EB" w:rsidRDefault="00BF2127" w:rsidP="00B605EB">
            <w:pPr>
              <w:pStyle w:val="ListParagraph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>Видео</w:t>
            </w:r>
          </w:p>
          <w:p w:rsidR="00BF2127" w:rsidRPr="00B605EB" w:rsidRDefault="00BF2127" w:rsidP="00B605EB">
            <w:pPr>
              <w:pStyle w:val="ListParagraph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 xml:space="preserve">Фотоколлаж </w:t>
            </w:r>
          </w:p>
          <w:p w:rsidR="00BF2127" w:rsidRPr="00B605EB" w:rsidRDefault="00BF2127" w:rsidP="00B605EB">
            <w:pPr>
              <w:pStyle w:val="ListParagraph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  <w:r w:rsidRPr="00B605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Prezi</w:t>
            </w:r>
          </w:p>
          <w:p w:rsidR="00BF2127" w:rsidRPr="00B605EB" w:rsidRDefault="00BF2127" w:rsidP="00B605EB">
            <w:pPr>
              <w:pStyle w:val="ListParagraph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>Флешмобы и акции</w:t>
            </w:r>
          </w:p>
          <w:p w:rsidR="00BF2127" w:rsidRPr="00B605EB" w:rsidRDefault="00BF2127" w:rsidP="00B605EB">
            <w:pPr>
              <w:pStyle w:val="ListParagraph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>Прямые эфиры</w:t>
            </w:r>
          </w:p>
          <w:p w:rsidR="00BF2127" w:rsidRPr="00B605EB" w:rsidRDefault="00BF2127" w:rsidP="00B605EB">
            <w:pPr>
              <w:pStyle w:val="ListParagraph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>Видеоконтент</w:t>
            </w:r>
          </w:p>
          <w:p w:rsidR="00BF2127" w:rsidRPr="00B605EB" w:rsidRDefault="00BF2127" w:rsidP="00B605EB">
            <w:pPr>
              <w:pStyle w:val="ListParagraph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>Опросы и голосования</w:t>
            </w:r>
          </w:p>
          <w:p w:rsidR="00BF2127" w:rsidRPr="00B605EB" w:rsidRDefault="00BF2127" w:rsidP="00B60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2127" w:rsidRPr="00B605EB" w:rsidRDefault="00BF2127" w:rsidP="00B605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>Важно! Материалы сопровождаются логотипом Года педагога и наставника</w:t>
            </w:r>
          </w:p>
        </w:tc>
        <w:tc>
          <w:tcPr>
            <w:tcW w:w="3700" w:type="pct"/>
          </w:tcPr>
          <w:p w:rsidR="00BF2127" w:rsidRPr="00B605EB" w:rsidRDefault="00BF2127" w:rsidP="00B605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5EB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05EB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Ответственным за информационную кампанию</w:t>
            </w: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BF2127" w:rsidRPr="00B605EB" w:rsidRDefault="00BF2127" w:rsidP="00B605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>1.1. Разместить в срок до 15 ноября 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вость о мероприятии в соц</w:t>
            </w: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 xml:space="preserve"> сети организации (вконтакте) с хештегами:</w:t>
            </w:r>
          </w:p>
          <w:p w:rsidR="00BF2127" w:rsidRPr="00B605EB" w:rsidRDefault="00BF2127" w:rsidP="00B605EB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>#ГодПедагогаНаставника</w:t>
            </w:r>
          </w:p>
          <w:p w:rsidR="00BF2127" w:rsidRPr="00B605EB" w:rsidRDefault="00BF2127" w:rsidP="00B605EB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 xml:space="preserve">#ГодПедагога2023 </w:t>
            </w:r>
          </w:p>
          <w:p w:rsidR="00BF2127" w:rsidRPr="00B605EB" w:rsidRDefault="00BF2127" w:rsidP="00B605EB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>#ГодНаставника2023</w:t>
            </w:r>
          </w:p>
          <w:p w:rsidR="00BF2127" w:rsidRPr="00B605EB" w:rsidRDefault="00BF2127" w:rsidP="00B60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>или на сайтах организаций.</w:t>
            </w:r>
          </w:p>
          <w:p w:rsidR="00BF2127" w:rsidRPr="00B605EB" w:rsidRDefault="00BF2127" w:rsidP="00B60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2127" w:rsidRPr="00B605EB" w:rsidRDefault="00BF2127" w:rsidP="00B60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 xml:space="preserve">1.2. Разместить в срок до 15 ноября ссылку (п.п. 1.1.) на новость в Яндекс форме: </w:t>
            </w:r>
            <w:hyperlink r:id="rId18" w:history="1">
              <w:r w:rsidRPr="00B605EB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</w:rPr>
                <w:t>https://forms.yandex.ru/u/63d37d133e9d084f240563a2/</w:t>
              </w:r>
            </w:hyperlink>
          </w:p>
          <w:p w:rsidR="00BF2127" w:rsidRPr="00B605EB" w:rsidRDefault="00BF2127" w:rsidP="00B60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2127" w:rsidRPr="00B605EB" w:rsidRDefault="00BF2127" w:rsidP="00B605E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05EB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05EB">
              <w:rPr>
                <w:rFonts w:ascii="Times New Roman" w:hAnsi="Times New Roman" w:cs="Times New Roman"/>
                <w:b/>
                <w:sz w:val="24"/>
                <w:szCs w:val="24"/>
              </w:rPr>
              <w:t>Центру оценки профессионального мастерства и квалификации педагогов:</w:t>
            </w:r>
          </w:p>
          <w:p w:rsidR="00BF2127" w:rsidRPr="00B605EB" w:rsidRDefault="00BF2127" w:rsidP="00B605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>2.1. Разместить в срок до 16 ноября ссылки ответственных организаций на онлайн доске Padlet «Год педагога и наставника 2023. Выставки. Акции»</w:t>
            </w:r>
          </w:p>
          <w:p w:rsidR="00BF2127" w:rsidRPr="00B605EB" w:rsidRDefault="00BF2127" w:rsidP="00B605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2127" w:rsidRPr="00B605EB" w:rsidRDefault="00BF2127" w:rsidP="00B605E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>2.2. Разместить в ГИС ЭО РТ</w:t>
            </w:r>
            <w:r w:rsidRPr="00B605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>баннер со ссылкой на</w:t>
            </w:r>
            <w:r w:rsidRPr="00B605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>онлайн доску Padlet «Год педагога и наставника 2023. Выставки. Акции» для общего доступа.</w:t>
            </w:r>
          </w:p>
          <w:p w:rsidR="00BF2127" w:rsidRPr="00B605EB" w:rsidRDefault="00BF2127" w:rsidP="00B60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2127" w:rsidRPr="00B605EB" w:rsidRDefault="00BF2127" w:rsidP="00B605EB">
            <w:pPr>
              <w:pStyle w:val="ListParagraph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5EB">
              <w:rPr>
                <w:rFonts w:ascii="Times New Roman" w:hAnsi="Times New Roman" w:cs="Times New Roman"/>
                <w:b/>
                <w:sz w:val="24"/>
                <w:szCs w:val="24"/>
              </w:rPr>
              <w:t>3. Всем образовательным организациям</w:t>
            </w: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 xml:space="preserve"> в срок до 25 ноября:</w:t>
            </w:r>
          </w:p>
          <w:p w:rsidR="00BF2127" w:rsidRPr="00B605EB" w:rsidRDefault="00BF2127" w:rsidP="00B605EB">
            <w:pPr>
              <w:pStyle w:val="ListParagraph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 xml:space="preserve">3.1. Разместить информацию </w:t>
            </w:r>
            <w:r w:rsidRPr="00B605EB">
              <w:rPr>
                <w:rFonts w:ascii="Times New Roman" w:hAnsi="Times New Roman" w:cs="Times New Roman"/>
                <w:b/>
                <w:sz w:val="24"/>
                <w:szCs w:val="24"/>
              </w:rPr>
              <w:t>о своих мероприятиях</w:t>
            </w: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 xml:space="preserve"> в социальных сетях (вконтакте) с хештегами:</w:t>
            </w:r>
          </w:p>
          <w:p w:rsidR="00BF2127" w:rsidRPr="00B605EB" w:rsidRDefault="00BF2127" w:rsidP="00B605EB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>#ГодПедагогаНаставника</w:t>
            </w:r>
          </w:p>
          <w:p w:rsidR="00BF2127" w:rsidRPr="00B605EB" w:rsidRDefault="00BF2127" w:rsidP="00B605EB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 xml:space="preserve">#ГодПедагога2023 </w:t>
            </w:r>
          </w:p>
          <w:p w:rsidR="00BF2127" w:rsidRPr="00B605EB" w:rsidRDefault="00BF2127" w:rsidP="00B605EB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>#ГодНаставника2023</w:t>
            </w:r>
          </w:p>
          <w:p w:rsidR="00BF2127" w:rsidRPr="00B605EB" w:rsidRDefault="00BF2127" w:rsidP="00B60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>или на сайтах организаций.</w:t>
            </w:r>
          </w:p>
          <w:p w:rsidR="00BF2127" w:rsidRPr="00B605EB" w:rsidRDefault="00BF2127" w:rsidP="00B60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2127" w:rsidRPr="00B605EB" w:rsidRDefault="00BF2127" w:rsidP="00B605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>3.2. Сделать в своих социальных сетях репост новостей, размещенных на</w:t>
            </w:r>
            <w:r w:rsidRPr="00B605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>онлайн доске Padlet «Год педагога и наставника 2023. Выставки. Акции» (доступ – через баннер в ГИС ЭО РТ)</w:t>
            </w:r>
          </w:p>
        </w:tc>
      </w:tr>
      <w:tr w:rsidR="00BF2127" w:rsidRPr="00AC0B78" w:rsidTr="00B32962">
        <w:tc>
          <w:tcPr>
            <w:tcW w:w="5000" w:type="pct"/>
            <w:gridSpan w:val="3"/>
          </w:tcPr>
          <w:p w:rsidR="00BF2127" w:rsidRPr="00B605EB" w:rsidRDefault="00BF2127" w:rsidP="00B605E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bookmarkStart w:id="0" w:name="_GoBack"/>
            <w:r w:rsidRPr="00B605EB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14. Фотоархив «Мой любимый учитель»</w:t>
            </w:r>
          </w:p>
          <w:p w:rsidR="00BF2127" w:rsidRPr="00B605EB" w:rsidRDefault="00BF2127" w:rsidP="00B605E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B605EB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Организаторы - все образовательные организации РТ</w:t>
            </w:r>
          </w:p>
        </w:tc>
      </w:tr>
      <w:tr w:rsidR="00BF2127" w:rsidRPr="00AC0B78" w:rsidTr="00B32962">
        <w:tc>
          <w:tcPr>
            <w:tcW w:w="417" w:type="pct"/>
          </w:tcPr>
          <w:p w:rsidR="00BF2127" w:rsidRPr="00B605EB" w:rsidRDefault="00BF2127" w:rsidP="00B605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605E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883" w:type="pct"/>
          </w:tcPr>
          <w:p w:rsidR="00BF2127" w:rsidRPr="00B605EB" w:rsidRDefault="00BF2127" w:rsidP="00B605EB">
            <w:pPr>
              <w:pStyle w:val="ListParagraph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 xml:space="preserve">Фотоколлаж </w:t>
            </w:r>
          </w:p>
          <w:p w:rsidR="00BF2127" w:rsidRPr="00B605EB" w:rsidRDefault="00BF2127" w:rsidP="00B605EB">
            <w:pPr>
              <w:pStyle w:val="ListParagraph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>Флешмобы и акции</w:t>
            </w:r>
          </w:p>
          <w:p w:rsidR="00BF2127" w:rsidRPr="00B605EB" w:rsidRDefault="00BF2127" w:rsidP="00B605EB">
            <w:pPr>
              <w:pStyle w:val="ListParagraph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>Прямые эфиры</w:t>
            </w:r>
          </w:p>
          <w:p w:rsidR="00BF2127" w:rsidRPr="00B605EB" w:rsidRDefault="00BF2127" w:rsidP="00B605EB">
            <w:pPr>
              <w:pStyle w:val="ListParagraph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>Видеоконтент</w:t>
            </w:r>
          </w:p>
          <w:p w:rsidR="00BF2127" w:rsidRPr="00B605EB" w:rsidRDefault="00BF2127" w:rsidP="00B605EB">
            <w:pPr>
              <w:pStyle w:val="ListParagraph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>Опросы и голосования</w:t>
            </w:r>
          </w:p>
          <w:p w:rsidR="00BF2127" w:rsidRPr="00B605EB" w:rsidRDefault="00BF2127" w:rsidP="00B60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2127" w:rsidRPr="00B605EB" w:rsidRDefault="00BF2127" w:rsidP="00B605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>Важно! Материалы сопровождаются логотипом Года педагога и наставника</w:t>
            </w:r>
          </w:p>
        </w:tc>
        <w:tc>
          <w:tcPr>
            <w:tcW w:w="3700" w:type="pct"/>
          </w:tcPr>
          <w:p w:rsidR="00BF2127" w:rsidRPr="00B605EB" w:rsidRDefault="00BF2127" w:rsidP="00B605EB">
            <w:pPr>
              <w:pStyle w:val="ListParagraph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5EB">
              <w:rPr>
                <w:rFonts w:ascii="Times New Roman" w:hAnsi="Times New Roman" w:cs="Times New Roman"/>
                <w:b/>
                <w:sz w:val="24"/>
                <w:szCs w:val="24"/>
              </w:rPr>
              <w:t>1. Всем образовательным организациям</w:t>
            </w: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года:</w:t>
            </w:r>
          </w:p>
          <w:p w:rsidR="00BF2127" w:rsidRPr="00B605EB" w:rsidRDefault="00BF2127" w:rsidP="00B605EB">
            <w:pPr>
              <w:pStyle w:val="ListParagraph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 xml:space="preserve">1.1. Разместить информацию </w:t>
            </w:r>
            <w:r w:rsidRPr="00B605EB">
              <w:rPr>
                <w:rFonts w:ascii="Times New Roman" w:hAnsi="Times New Roman" w:cs="Times New Roman"/>
                <w:b/>
                <w:sz w:val="24"/>
                <w:szCs w:val="24"/>
              </w:rPr>
              <w:t>о мероприятии</w:t>
            </w: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 xml:space="preserve"> в социальных сетях (вконтакте) с хештегами:</w:t>
            </w:r>
          </w:p>
          <w:p w:rsidR="00BF2127" w:rsidRPr="00B605EB" w:rsidRDefault="00BF2127" w:rsidP="00B605EB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>#ГодПедагогаНаставника</w:t>
            </w:r>
          </w:p>
          <w:p w:rsidR="00BF2127" w:rsidRPr="00B605EB" w:rsidRDefault="00BF2127" w:rsidP="00B605EB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 xml:space="preserve">#ГодПедагога2023 </w:t>
            </w:r>
          </w:p>
          <w:p w:rsidR="00BF2127" w:rsidRPr="00B605EB" w:rsidRDefault="00BF2127" w:rsidP="00B605EB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>#ГодНаставника2023</w:t>
            </w:r>
          </w:p>
          <w:p w:rsidR="00BF2127" w:rsidRPr="00B605EB" w:rsidRDefault="00BF2127" w:rsidP="00B60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>или на сайтах организаций.</w:t>
            </w:r>
          </w:p>
          <w:p w:rsidR="00BF2127" w:rsidRPr="00B605EB" w:rsidRDefault="00BF2127" w:rsidP="00B60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2127" w:rsidRPr="00B605EB" w:rsidRDefault="00BF2127" w:rsidP="00B605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 xml:space="preserve">1.2. Разместить материалы на онлайн доске Padlet: </w:t>
            </w:r>
            <w:hyperlink r:id="rId19" w:history="1">
              <w:r w:rsidRPr="00B605EB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</w:rPr>
                <w:t>https://padlet.com/cakzn2020/jkq4kn9277qa30b1</w:t>
              </w:r>
            </w:hyperlink>
          </w:p>
          <w:p w:rsidR="00BF2127" w:rsidRPr="00B605EB" w:rsidRDefault="00BF2127" w:rsidP="00B60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2127" w:rsidRPr="00B605EB" w:rsidRDefault="00BF2127" w:rsidP="00B605E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05EB">
              <w:rPr>
                <w:rFonts w:ascii="Times New Roman" w:hAnsi="Times New Roman" w:cs="Times New Roman"/>
                <w:b/>
                <w:sz w:val="24"/>
                <w:szCs w:val="24"/>
              </w:rPr>
              <w:t>2. Центру оценки профессионального мастерства и квалификации педагогов:</w:t>
            </w:r>
          </w:p>
          <w:p w:rsidR="00BF2127" w:rsidRPr="00B605EB" w:rsidRDefault="00BF2127" w:rsidP="00B60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>2.1. Разместить ссылку (п.п. 1.2.) на онлайн доске Padlet «Год педагога и наставника 2023. Выставки. Акции»</w:t>
            </w:r>
          </w:p>
          <w:p w:rsidR="00BF2127" w:rsidRPr="00B605EB" w:rsidRDefault="00BF2127" w:rsidP="00B60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2127" w:rsidRPr="00B605EB" w:rsidRDefault="00BF2127" w:rsidP="00B60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05EB">
              <w:rPr>
                <w:rFonts w:ascii="Times New Roman" w:hAnsi="Times New Roman" w:cs="Times New Roman"/>
                <w:sz w:val="24"/>
                <w:szCs w:val="24"/>
              </w:rPr>
              <w:t>1.3. Разместить в ГИС ЭО РТ баннер со ссылкой на онлайн доску Padlet «Год педагога и наставника 2023. Выставки. Акции» для общего доступа.</w:t>
            </w:r>
          </w:p>
        </w:tc>
      </w:tr>
      <w:bookmarkEnd w:id="0"/>
    </w:tbl>
    <w:p w:rsidR="00BF2127" w:rsidRPr="00AC0B78" w:rsidRDefault="00BF2127"/>
    <w:sectPr w:rsidR="00BF2127" w:rsidRPr="00AC0B78" w:rsidSect="00B32962">
      <w:pgSz w:w="16838" w:h="11906" w:orient="landscape"/>
      <w:pgMar w:top="360" w:right="1134" w:bottom="36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655E0D"/>
    <w:multiLevelType w:val="hybridMultilevel"/>
    <w:tmpl w:val="BAC480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8E21DAF"/>
    <w:multiLevelType w:val="hybridMultilevel"/>
    <w:tmpl w:val="D2CA3788"/>
    <w:lvl w:ilvl="0" w:tplc="4E6AAC40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BD00610"/>
    <w:multiLevelType w:val="multilevel"/>
    <w:tmpl w:val="2DECFE38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3">
    <w:nsid w:val="7D627F49"/>
    <w:multiLevelType w:val="hybridMultilevel"/>
    <w:tmpl w:val="529480E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E64EA"/>
    <w:rsid w:val="00000C63"/>
    <w:rsid w:val="00016AC6"/>
    <w:rsid w:val="00051362"/>
    <w:rsid w:val="000D32CF"/>
    <w:rsid w:val="000E64EA"/>
    <w:rsid w:val="000F62A1"/>
    <w:rsid w:val="00123889"/>
    <w:rsid w:val="00194548"/>
    <w:rsid w:val="001F4ADC"/>
    <w:rsid w:val="002C34A7"/>
    <w:rsid w:val="00365D70"/>
    <w:rsid w:val="003F1921"/>
    <w:rsid w:val="00441A86"/>
    <w:rsid w:val="00442DB6"/>
    <w:rsid w:val="004832BA"/>
    <w:rsid w:val="005254D6"/>
    <w:rsid w:val="006339CD"/>
    <w:rsid w:val="006C4487"/>
    <w:rsid w:val="00700D1A"/>
    <w:rsid w:val="00705D47"/>
    <w:rsid w:val="008258A5"/>
    <w:rsid w:val="008F60F6"/>
    <w:rsid w:val="009147FE"/>
    <w:rsid w:val="00933333"/>
    <w:rsid w:val="009E19AA"/>
    <w:rsid w:val="00A01EA3"/>
    <w:rsid w:val="00A0242B"/>
    <w:rsid w:val="00AB7041"/>
    <w:rsid w:val="00AC0B78"/>
    <w:rsid w:val="00AD5A7B"/>
    <w:rsid w:val="00B24520"/>
    <w:rsid w:val="00B249CD"/>
    <w:rsid w:val="00B32962"/>
    <w:rsid w:val="00B605EB"/>
    <w:rsid w:val="00B944C0"/>
    <w:rsid w:val="00B97382"/>
    <w:rsid w:val="00BF2127"/>
    <w:rsid w:val="00BF486C"/>
    <w:rsid w:val="00C15BAE"/>
    <w:rsid w:val="00C2175E"/>
    <w:rsid w:val="00C655B3"/>
    <w:rsid w:val="00CF5FB2"/>
    <w:rsid w:val="00D31A74"/>
    <w:rsid w:val="00D54E9A"/>
    <w:rsid w:val="00D911E1"/>
    <w:rsid w:val="00DA00D8"/>
    <w:rsid w:val="00E1310F"/>
    <w:rsid w:val="00E1485C"/>
    <w:rsid w:val="00E14C18"/>
    <w:rsid w:val="00E92BD6"/>
    <w:rsid w:val="00EA316B"/>
    <w:rsid w:val="00F54EE1"/>
    <w:rsid w:val="00FE49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242B"/>
    <w:pPr>
      <w:suppressAutoHyphens/>
      <w:spacing w:after="200" w:line="276" w:lineRule="auto"/>
    </w:pPr>
    <w:rPr>
      <w:rFonts w:eastAsia="Times New Roman" w:cs="Calibri"/>
      <w:lang w:eastAsia="ar-S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0E64EA"/>
    <w:pPr>
      <w:ind w:left="720"/>
      <w:contextualSpacing/>
    </w:pPr>
  </w:style>
  <w:style w:type="table" w:styleId="TableGrid">
    <w:name w:val="Table Grid"/>
    <w:basedOn w:val="TableNormal"/>
    <w:uiPriority w:val="99"/>
    <w:rsid w:val="000E64EA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99"/>
    <w:qFormat/>
    <w:rsid w:val="000E64EA"/>
    <w:rPr>
      <w:lang w:eastAsia="en-US"/>
    </w:rPr>
  </w:style>
  <w:style w:type="character" w:styleId="Hyperlink">
    <w:name w:val="Hyperlink"/>
    <w:basedOn w:val="DefaultParagraphFont"/>
    <w:uiPriority w:val="99"/>
    <w:rsid w:val="008F60F6"/>
    <w:rPr>
      <w:rFonts w:cs="Times New Roman"/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rsid w:val="00FE497E"/>
    <w:rPr>
      <w:rFonts w:cs="Times New Roman"/>
      <w:color w:val="954F7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2479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79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79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79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yandex.ru/u/63d37d133e9d084f240563a2/" TargetMode="External"/><Relationship Id="rId13" Type="http://schemas.openxmlformats.org/officeDocument/2006/relationships/hyperlink" Target="https://forms.yandex.ru/u/63d37d133e9d084f240563a2/" TargetMode="External"/><Relationship Id="rId18" Type="http://schemas.openxmlformats.org/officeDocument/2006/relationships/hyperlink" Target="https://forms.yandex.ru/u/63d37d133e9d084f240563a2/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forms.yandex.ru/u/63d37d133e9d084f240563a2/" TargetMode="External"/><Relationship Id="rId12" Type="http://schemas.openxmlformats.org/officeDocument/2006/relationships/hyperlink" Target="https://padlet.com/cakzn2020/y9mopubsp8v9kh7" TargetMode="External"/><Relationship Id="rId17" Type="http://schemas.openxmlformats.org/officeDocument/2006/relationships/hyperlink" Target="https://forms.yandex.ru/u/63d37d133e9d084f240563a2/" TargetMode="External"/><Relationship Id="rId2" Type="http://schemas.openxmlformats.org/officeDocument/2006/relationships/styles" Target="styles.xml"/><Relationship Id="rId16" Type="http://schemas.openxmlformats.org/officeDocument/2006/relationships/hyperlink" Target="https://forms.yandex.ru/u/63d37d133e9d084f240563a2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forms.yandex.ru/u/63d37d133e9d084f240563a2/" TargetMode="External"/><Relationship Id="rId11" Type="http://schemas.openxmlformats.org/officeDocument/2006/relationships/hyperlink" Target="https://forms.yandex.ru/u/63d37d133e9d084f240563a2/" TargetMode="External"/><Relationship Id="rId5" Type="http://schemas.openxmlformats.org/officeDocument/2006/relationships/hyperlink" Target="https://forms.yandex.ru/u/63d37d133e9d084f240563a2/" TargetMode="External"/><Relationship Id="rId15" Type="http://schemas.openxmlformats.org/officeDocument/2006/relationships/hyperlink" Target="https://forms.yandex.ru/u/63d37d133e9d084f240563a2/" TargetMode="External"/><Relationship Id="rId10" Type="http://schemas.openxmlformats.org/officeDocument/2006/relationships/hyperlink" Target="https://forms.yandex.ru/u/63d37d133e9d084f240563a2/" TargetMode="External"/><Relationship Id="rId19" Type="http://schemas.openxmlformats.org/officeDocument/2006/relationships/hyperlink" Target="https://padlet.com/cakzn2020/jkq4kn9277qa30b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orms.yandex.ru/u/63d37d133e9d084f240563a2/" TargetMode="External"/><Relationship Id="rId14" Type="http://schemas.openxmlformats.org/officeDocument/2006/relationships/hyperlink" Target="https://forms.yandex.ru/u/63d37d133e9d084f240563a2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</TotalTime>
  <Pages>10</Pages>
  <Words>3445</Words>
  <Characters>19640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Дата</dc:title>
  <dc:subject/>
  <dc:creator>Пользователь Windows</dc:creator>
  <cp:keywords/>
  <dc:description/>
  <cp:lastModifiedBy>Пользователь Windows</cp:lastModifiedBy>
  <cp:revision>2</cp:revision>
  <dcterms:created xsi:type="dcterms:W3CDTF">2023-03-06T11:05:00Z</dcterms:created>
  <dcterms:modified xsi:type="dcterms:W3CDTF">2023-03-06T11:05:00Z</dcterms:modified>
</cp:coreProperties>
</file>